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Pr="00845228" w:rsidRDefault="00A87DFD" w:rsidP="00DF25D6">
      <w:pPr>
        <w:pStyle w:val="NanamiMedium16pt"/>
        <w:rPr>
          <w:b/>
        </w:rPr>
      </w:pPr>
      <w:r>
        <w:rPr>
          <w:b/>
        </w:rPr>
        <w:t>Site Initiation Report</w:t>
      </w:r>
    </w:p>
    <w:p w:rsidR="00DF25D6" w:rsidRPr="000C5F0D" w:rsidRDefault="00A87DFD" w:rsidP="00DF25D6">
      <w:pPr>
        <w:pStyle w:val="GillSansLight11pt"/>
        <w:rPr>
          <w:sz w:val="26"/>
          <w:szCs w:val="26"/>
        </w:rPr>
      </w:pPr>
      <w:r>
        <w:rPr>
          <w:sz w:val="26"/>
          <w:szCs w:val="26"/>
        </w:rPr>
        <w:t xml:space="preserve">Clinical Trials 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158"/>
        <w:gridCol w:w="5655"/>
      </w:tblGrid>
      <w:tr w:rsidR="005852CE" w:rsidRPr="00C16400" w:rsidTr="00C16400">
        <w:tc>
          <w:tcPr>
            <w:tcW w:w="5158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655" w:type="dxa"/>
            <w:shd w:val="clear" w:color="auto" w:fill="auto"/>
          </w:tcPr>
          <w:p w:rsidR="00B456E2" w:rsidRPr="00C16400" w:rsidRDefault="00C16400" w:rsidP="000035AE">
            <w:pPr>
              <w:pStyle w:val="NanamiMedium16pt"/>
              <w:spacing w:before="120" w:after="120" w:line="276" w:lineRule="auto"/>
            </w:pPr>
            <w:r w:rsidRPr="00C16400">
              <w:t>Noclor/Spon/T08/01</w:t>
            </w:r>
            <w:r w:rsidR="00D71858">
              <w:t xml:space="preserve"> </w:t>
            </w:r>
          </w:p>
        </w:tc>
      </w:tr>
      <w:tr w:rsidR="005852CE" w:rsidRPr="00C16400" w:rsidTr="00C16400">
        <w:tc>
          <w:tcPr>
            <w:tcW w:w="5158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655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0035AE" w:rsidP="00DF25D6">
            <w:pPr>
              <w:pStyle w:val="NanamiMedium16pt"/>
              <w:spacing w:before="120" w:after="120" w:line="276" w:lineRule="auto"/>
            </w:pPr>
            <w:r>
              <w:t>23</w:t>
            </w:r>
            <w:r w:rsidRPr="000035AE">
              <w:rPr>
                <w:vertAlign w:val="superscript"/>
              </w:rPr>
              <w:t>rd</w:t>
            </w:r>
            <w:r>
              <w:t xml:space="preserve"> February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410"/>
        <w:gridCol w:w="2694"/>
        <w:gridCol w:w="5709"/>
      </w:tblGrid>
      <w:tr w:rsidR="00A00BC5" w:rsidRPr="00C16400" w:rsidTr="00A00BC5">
        <w:trPr>
          <w:trHeight w:val="633"/>
        </w:trPr>
        <w:tc>
          <w:tcPr>
            <w:tcW w:w="2410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709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SOP CA012 Appendix 1</w:t>
            </w:r>
          </w:p>
        </w:tc>
        <w:tc>
          <w:tcPr>
            <w:tcW w:w="2694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Version 1, 14/04/2009</w:t>
            </w:r>
          </w:p>
        </w:tc>
        <w:tc>
          <w:tcPr>
            <w:tcW w:w="5709" w:type="dxa"/>
            <w:shd w:val="clear" w:color="auto" w:fill="auto"/>
          </w:tcPr>
          <w:p w:rsidR="00A00BC5" w:rsidRPr="00C16400" w:rsidRDefault="00D71858" w:rsidP="003C2C1B">
            <w:pPr>
              <w:pStyle w:val="GillSansLight12pt"/>
              <w:spacing w:before="40" w:after="40"/>
            </w:pPr>
            <w:r>
              <w:t xml:space="preserve">First version 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Default="00A00BC5" w:rsidP="003C2C1B">
            <w:pPr>
              <w:pStyle w:val="GillSansLight12pt"/>
              <w:spacing w:before="40" w:after="40"/>
            </w:pPr>
            <w:r>
              <w:t>SOP CA012 Appendix 1</w:t>
            </w:r>
          </w:p>
        </w:tc>
        <w:tc>
          <w:tcPr>
            <w:tcW w:w="2694" w:type="dxa"/>
            <w:shd w:val="clear" w:color="auto" w:fill="auto"/>
          </w:tcPr>
          <w:p w:rsidR="00A00BC5" w:rsidRPr="00C16400" w:rsidRDefault="001F32C1" w:rsidP="00A00BC5">
            <w:pPr>
              <w:pStyle w:val="GillSansLight12pt"/>
              <w:spacing w:before="40" w:after="40"/>
            </w:pPr>
            <w:r>
              <w:t>Version 2, 18</w:t>
            </w:r>
            <w:r w:rsidR="00A00BC5">
              <w:t>/11/2012</w:t>
            </w:r>
          </w:p>
        </w:tc>
        <w:tc>
          <w:tcPr>
            <w:tcW w:w="5709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  <w:r>
              <w:t>Version change to reflect revision to SOP CA012</w:t>
            </w:r>
          </w:p>
        </w:tc>
      </w:tr>
      <w:tr w:rsidR="00A00BC5" w:rsidRPr="00C16400" w:rsidTr="00A00BC5">
        <w:trPr>
          <w:trHeight w:val="415"/>
        </w:trPr>
        <w:tc>
          <w:tcPr>
            <w:tcW w:w="2410" w:type="dxa"/>
            <w:shd w:val="clear" w:color="auto" w:fill="auto"/>
          </w:tcPr>
          <w:p w:rsidR="00A00BC5" w:rsidRDefault="00A00BC5" w:rsidP="003C2C1B">
            <w:pPr>
              <w:pStyle w:val="GillSansLight12pt"/>
              <w:spacing w:before="40" w:after="40"/>
            </w:pPr>
            <w:r>
              <w:t>Noclor/Spon/T08/01</w:t>
            </w:r>
          </w:p>
        </w:tc>
        <w:tc>
          <w:tcPr>
            <w:tcW w:w="2694" w:type="dxa"/>
            <w:shd w:val="clear" w:color="auto" w:fill="auto"/>
          </w:tcPr>
          <w:p w:rsidR="00A00BC5" w:rsidRDefault="00A00BC5" w:rsidP="000035AE">
            <w:pPr>
              <w:pStyle w:val="GillSansLight12pt"/>
              <w:spacing w:before="40" w:after="40"/>
            </w:pPr>
            <w:r>
              <w:t xml:space="preserve">Version 1, </w:t>
            </w:r>
            <w:r w:rsidR="000035AE">
              <w:t>23/02/2016</w:t>
            </w:r>
          </w:p>
        </w:tc>
        <w:tc>
          <w:tcPr>
            <w:tcW w:w="5709" w:type="dxa"/>
            <w:shd w:val="clear" w:color="auto" w:fill="auto"/>
          </w:tcPr>
          <w:p w:rsidR="00A00BC5" w:rsidRDefault="00A00BC5" w:rsidP="00D71858">
            <w:pPr>
              <w:pStyle w:val="GillSansLight12pt"/>
              <w:spacing w:before="40" w:after="40"/>
            </w:pPr>
            <w:r>
              <w:t>New numbering system adopted for Noclor SOPs and associated documents (applicable to all Noclor partner NHS Trusts). This template has been assigned first version. Template report has been revised</w:t>
            </w:r>
            <w:r w:rsidR="00D71858">
              <w:t xml:space="preserve"> to reflect procedures detailed in SOP Noclor/Spon/S05/01</w:t>
            </w:r>
            <w:r>
              <w:t>.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E24CF4" w:rsidRDefault="001F32C1" w:rsidP="00A00BC5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>This Site Initiation Report t</w:t>
      </w:r>
      <w:r w:rsidR="00A00BC5" w:rsidRPr="00A00BC5">
        <w:rPr>
          <w:rFonts w:ascii="Nanami Med" w:hAnsi="Nanami Med" w:cs="Gill Sans Light"/>
        </w:rPr>
        <w:t xml:space="preserve">emplate should be used in accordance with </w:t>
      </w:r>
      <w:r w:rsidR="0002478F">
        <w:rPr>
          <w:rFonts w:ascii="Nanami Med" w:hAnsi="Nanami Med" w:cs="Gill Sans Light"/>
        </w:rPr>
        <w:t>SOP</w:t>
      </w:r>
      <w:r w:rsidR="00A00BC5" w:rsidRPr="00A00BC5">
        <w:rPr>
          <w:rFonts w:ascii="Nanami Med" w:hAnsi="Nanami Med" w:cs="Gill Sans Light"/>
        </w:rPr>
        <w:t xml:space="preserve"> Site Initiation and Activation </w:t>
      </w:r>
      <w:r w:rsidR="000035AE">
        <w:rPr>
          <w:rFonts w:ascii="Nanami Med" w:hAnsi="Nanami Med" w:cs="Gill Sans Light"/>
        </w:rPr>
        <w:t xml:space="preserve">(Clinical Trials) </w:t>
      </w:r>
      <w:r w:rsidR="00A00BC5" w:rsidRPr="00A00BC5">
        <w:rPr>
          <w:rFonts w:ascii="Nanami Med" w:hAnsi="Nanami Med" w:cs="Gill Sans Light"/>
        </w:rPr>
        <w:t>Noclor/Spon/S05</w:t>
      </w:r>
      <w:r w:rsidR="00E5130C">
        <w:rPr>
          <w:rFonts w:ascii="Nanami Med" w:hAnsi="Nanami Med" w:cs="Gill Sans Light"/>
        </w:rPr>
        <w:t>/01</w:t>
      </w:r>
      <w:r w:rsidR="00A00BC5" w:rsidRPr="00A00BC5">
        <w:rPr>
          <w:rFonts w:ascii="Nanami Med" w:hAnsi="Nanami Med" w:cs="Gill Sans Light"/>
        </w:rPr>
        <w:t>.</w:t>
      </w:r>
    </w:p>
    <w:p w:rsidR="000035AE" w:rsidRDefault="000035AE" w:rsidP="00A00BC5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>In</w:t>
      </w:r>
      <w:r w:rsidR="002750E8">
        <w:rPr>
          <w:rFonts w:ascii="Nanami Med" w:hAnsi="Nanami Med" w:cs="Gill Sans Light"/>
        </w:rPr>
        <w:t>sert trial reference details</w:t>
      </w:r>
      <w:r w:rsidR="00695E87">
        <w:rPr>
          <w:rFonts w:ascii="Nanami Med" w:hAnsi="Nanami Med" w:cs="Gill Sans Light"/>
        </w:rPr>
        <w:t xml:space="preserve"> (EudraCT ref for CTIMPs and </w:t>
      </w:r>
      <w:proofErr w:type="gramStart"/>
      <w:r w:rsidR="00695E87">
        <w:rPr>
          <w:rFonts w:ascii="Nanami Med" w:hAnsi="Nanami Med" w:cs="Gill Sans Light"/>
        </w:rPr>
        <w:t>IRAS</w:t>
      </w:r>
      <w:proofErr w:type="gramEnd"/>
      <w:r w:rsidR="00695E87">
        <w:rPr>
          <w:rFonts w:ascii="Nanami Med" w:hAnsi="Nanami Med" w:cs="Gill Sans Light"/>
        </w:rPr>
        <w:t xml:space="preserve"> ref for non-CTIMPs)</w:t>
      </w:r>
      <w:r w:rsidR="002750E8">
        <w:rPr>
          <w:rFonts w:ascii="Nanami Med" w:hAnsi="Nanami Med" w:cs="Gill Sans Light"/>
        </w:rPr>
        <w:t>, site name or reference and</w:t>
      </w:r>
      <w:r>
        <w:rPr>
          <w:rFonts w:ascii="Nanami Med" w:hAnsi="Nanami Med" w:cs="Gill Sans Light"/>
        </w:rPr>
        <w:t xml:space="preserve"> the date of site initiation in the header of every page and page numbers </w:t>
      </w:r>
      <w:r w:rsidR="006A2C11">
        <w:rPr>
          <w:rFonts w:ascii="Nanami Med" w:hAnsi="Nanami Med" w:cs="Gill Sans Light"/>
        </w:rPr>
        <w:t>(X</w:t>
      </w:r>
      <w:r>
        <w:rPr>
          <w:rFonts w:ascii="Nanami Med" w:hAnsi="Nanami Med" w:cs="Gill Sans Light"/>
        </w:rPr>
        <w:t xml:space="preserve"> of Y format) in the footer of every page.</w:t>
      </w:r>
    </w:p>
    <w:p w:rsidR="000035AE" w:rsidRPr="00A00BC5" w:rsidRDefault="000035AE" w:rsidP="00A00BC5">
      <w:pPr>
        <w:spacing w:before="40" w:after="40" w:line="276" w:lineRule="auto"/>
        <w:rPr>
          <w:rFonts w:ascii="Nanami Med" w:hAnsi="Nanami Med" w:cs="Gill Sans Light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1985"/>
        <w:gridCol w:w="2977"/>
        <w:gridCol w:w="2268"/>
      </w:tblGrid>
      <w:tr w:rsidR="0001555C" w:rsidRPr="0001555C" w:rsidTr="002750E8">
        <w:tc>
          <w:tcPr>
            <w:tcW w:w="3510" w:type="dxa"/>
            <w:shd w:val="clear" w:color="auto" w:fill="D9D9D9" w:themeFill="background1" w:themeFillShade="D9"/>
          </w:tcPr>
          <w:p w:rsidR="0001555C" w:rsidRPr="002750E8" w:rsidRDefault="0001555C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lastRenderedPageBreak/>
              <w:t>Trial Name:</w:t>
            </w:r>
          </w:p>
        </w:tc>
        <w:tc>
          <w:tcPr>
            <w:tcW w:w="7230" w:type="dxa"/>
            <w:gridSpan w:val="3"/>
          </w:tcPr>
          <w:p w:rsidR="002750E8" w:rsidRPr="0001555C" w:rsidRDefault="002750E8" w:rsidP="002750E8">
            <w:pPr>
              <w:pStyle w:val="GillSansLight12pt"/>
              <w:spacing w:before="120" w:after="120"/>
            </w:pPr>
          </w:p>
        </w:tc>
      </w:tr>
      <w:tr w:rsidR="002750E8" w:rsidRPr="0001555C" w:rsidTr="002750E8">
        <w:trPr>
          <w:trHeight w:val="492"/>
        </w:trPr>
        <w:tc>
          <w:tcPr>
            <w:tcW w:w="3510" w:type="dxa"/>
            <w:shd w:val="clear" w:color="auto" w:fill="D9D9D9" w:themeFill="background1" w:themeFillShade="D9"/>
          </w:tcPr>
          <w:p w:rsidR="002750E8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Sponsor:</w:t>
            </w:r>
          </w:p>
        </w:tc>
        <w:tc>
          <w:tcPr>
            <w:tcW w:w="1985" w:type="dxa"/>
          </w:tcPr>
          <w:p w:rsidR="002750E8" w:rsidRPr="0001555C" w:rsidRDefault="002750E8" w:rsidP="002750E8">
            <w:pPr>
              <w:pStyle w:val="GillSansLight12pt"/>
              <w:spacing w:before="120" w:after="120"/>
            </w:pP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:rsidR="002750E8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Principal Investigator:</w:t>
            </w:r>
          </w:p>
        </w:tc>
        <w:tc>
          <w:tcPr>
            <w:tcW w:w="2268" w:type="dxa"/>
            <w:vMerge w:val="restart"/>
          </w:tcPr>
          <w:p w:rsidR="002750E8" w:rsidRPr="0001555C" w:rsidRDefault="002750E8" w:rsidP="002750E8">
            <w:pPr>
              <w:pStyle w:val="GillSansLight12pt"/>
              <w:spacing w:before="120" w:after="120"/>
            </w:pPr>
          </w:p>
        </w:tc>
      </w:tr>
      <w:tr w:rsidR="002750E8" w:rsidRPr="0001555C" w:rsidTr="002750E8">
        <w:trPr>
          <w:trHeight w:val="404"/>
        </w:trPr>
        <w:tc>
          <w:tcPr>
            <w:tcW w:w="3510" w:type="dxa"/>
            <w:shd w:val="clear" w:color="auto" w:fill="D9D9D9" w:themeFill="background1" w:themeFillShade="D9"/>
          </w:tcPr>
          <w:p w:rsidR="002750E8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IRAS Ref :</w:t>
            </w:r>
          </w:p>
        </w:tc>
        <w:tc>
          <w:tcPr>
            <w:tcW w:w="1985" w:type="dxa"/>
          </w:tcPr>
          <w:p w:rsidR="002750E8" w:rsidRPr="0001555C" w:rsidRDefault="002750E8" w:rsidP="002750E8">
            <w:pPr>
              <w:pStyle w:val="GillSansLight12pt"/>
              <w:spacing w:before="120" w:after="120"/>
            </w:pP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:rsidR="002750E8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</w:p>
        </w:tc>
        <w:tc>
          <w:tcPr>
            <w:tcW w:w="2268" w:type="dxa"/>
            <w:vMerge/>
          </w:tcPr>
          <w:p w:rsidR="002750E8" w:rsidRPr="0001555C" w:rsidRDefault="002750E8" w:rsidP="002750E8">
            <w:pPr>
              <w:pStyle w:val="GillSansLight12pt"/>
              <w:spacing w:before="120" w:after="120"/>
            </w:pPr>
          </w:p>
        </w:tc>
      </w:tr>
      <w:tr w:rsidR="0001555C" w:rsidRPr="0001555C" w:rsidTr="002750E8">
        <w:tc>
          <w:tcPr>
            <w:tcW w:w="3510" w:type="dxa"/>
            <w:shd w:val="clear" w:color="auto" w:fill="D9D9D9" w:themeFill="background1" w:themeFillShade="D9"/>
          </w:tcPr>
          <w:p w:rsidR="0001555C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EudraCT Number (CTIMPs):</w:t>
            </w:r>
          </w:p>
        </w:tc>
        <w:tc>
          <w:tcPr>
            <w:tcW w:w="1985" w:type="dxa"/>
          </w:tcPr>
          <w:p w:rsidR="0001555C" w:rsidRPr="0001555C" w:rsidRDefault="0001555C" w:rsidP="002750E8">
            <w:pPr>
              <w:pStyle w:val="GillSansLight12pt"/>
              <w:spacing w:before="120" w:after="120"/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:rsidR="0001555C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>
              <w:rPr>
                <w:b/>
              </w:rPr>
              <w:t>Site Initiation</w:t>
            </w:r>
            <w:r w:rsidR="0001555C" w:rsidRPr="002750E8">
              <w:rPr>
                <w:b/>
              </w:rPr>
              <w:t xml:space="preserve"> Date:</w:t>
            </w:r>
          </w:p>
        </w:tc>
        <w:tc>
          <w:tcPr>
            <w:tcW w:w="2268" w:type="dxa"/>
          </w:tcPr>
          <w:p w:rsidR="0001555C" w:rsidRPr="0001555C" w:rsidRDefault="0001555C" w:rsidP="002750E8">
            <w:pPr>
              <w:pStyle w:val="GillSansLight12pt"/>
              <w:spacing w:before="120" w:after="120"/>
              <w:rPr>
                <w:b/>
              </w:rPr>
            </w:pPr>
          </w:p>
        </w:tc>
      </w:tr>
      <w:tr w:rsidR="0001555C" w:rsidRPr="0001555C" w:rsidTr="002750E8">
        <w:tc>
          <w:tcPr>
            <w:tcW w:w="3510" w:type="dxa"/>
            <w:shd w:val="clear" w:color="auto" w:fill="D9D9D9" w:themeFill="background1" w:themeFillShade="D9"/>
          </w:tcPr>
          <w:p w:rsidR="0001555C" w:rsidRPr="002750E8" w:rsidRDefault="0001555C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Site (No):</w:t>
            </w:r>
          </w:p>
        </w:tc>
        <w:tc>
          <w:tcPr>
            <w:tcW w:w="1985" w:type="dxa"/>
          </w:tcPr>
          <w:p w:rsidR="0001555C" w:rsidRPr="0001555C" w:rsidRDefault="0001555C" w:rsidP="002750E8">
            <w:pPr>
              <w:pStyle w:val="GillSansLight12pt"/>
              <w:spacing w:before="120" w:after="120"/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:rsidR="0001555C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>Site Name and Address:</w:t>
            </w:r>
          </w:p>
        </w:tc>
        <w:tc>
          <w:tcPr>
            <w:tcW w:w="2268" w:type="dxa"/>
          </w:tcPr>
          <w:p w:rsidR="0001555C" w:rsidRPr="0001555C" w:rsidRDefault="0001555C" w:rsidP="002750E8">
            <w:pPr>
              <w:pStyle w:val="GillSansLight12pt"/>
              <w:spacing w:before="120" w:after="120"/>
            </w:pPr>
          </w:p>
        </w:tc>
      </w:tr>
      <w:tr w:rsidR="002750E8" w:rsidRPr="0001555C" w:rsidTr="00CB00ED">
        <w:tc>
          <w:tcPr>
            <w:tcW w:w="3510" w:type="dxa"/>
            <w:shd w:val="clear" w:color="auto" w:fill="D9D9D9" w:themeFill="background1" w:themeFillShade="D9"/>
          </w:tcPr>
          <w:p w:rsidR="002750E8" w:rsidRPr="002750E8" w:rsidRDefault="002750E8" w:rsidP="002750E8">
            <w:pPr>
              <w:pStyle w:val="GillSansLight12pt"/>
              <w:spacing w:before="120" w:after="120"/>
              <w:rPr>
                <w:b/>
              </w:rPr>
            </w:pPr>
            <w:r w:rsidRPr="002750E8">
              <w:rPr>
                <w:b/>
              </w:rPr>
              <w:t xml:space="preserve">Type of site initiation </w:t>
            </w:r>
            <w:r>
              <w:rPr>
                <w:b/>
              </w:rPr>
              <w:t>:</w:t>
            </w:r>
          </w:p>
        </w:tc>
        <w:tc>
          <w:tcPr>
            <w:tcW w:w="7230" w:type="dxa"/>
            <w:gridSpan w:val="3"/>
          </w:tcPr>
          <w:p w:rsidR="002750E8" w:rsidRDefault="002750E8" w:rsidP="002750E8">
            <w:pPr>
              <w:pStyle w:val="GillSansLight12pt"/>
              <w:spacing w:before="120" w:after="120"/>
            </w:pPr>
            <w:r w:rsidRPr="002750E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0E8">
              <w:instrText xml:space="preserve"> FORMCHECKBOX </w:instrText>
            </w:r>
            <w:r w:rsidR="00236DF5">
              <w:fldChar w:fldCharType="separate"/>
            </w:r>
            <w:r w:rsidRPr="002750E8">
              <w:fldChar w:fldCharType="end"/>
            </w:r>
            <w:r w:rsidRPr="002750E8">
              <w:t xml:space="preserve"> </w:t>
            </w:r>
            <w:r>
              <w:t xml:space="preserve">Site </w:t>
            </w:r>
            <w:r w:rsidRPr="002750E8">
              <w:t xml:space="preserve">Visit </w:t>
            </w:r>
            <w:r w:rsidRPr="002750E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0E8">
              <w:instrText xml:space="preserve"> FORMCHECKBOX </w:instrText>
            </w:r>
            <w:r w:rsidR="00236DF5">
              <w:fldChar w:fldCharType="separate"/>
            </w:r>
            <w:r w:rsidRPr="002750E8">
              <w:fldChar w:fldCharType="end"/>
            </w:r>
            <w:r w:rsidRPr="002750E8">
              <w:t xml:space="preserve"> Investigator Meeting </w:t>
            </w:r>
            <w:r w:rsidRPr="002750E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0E8">
              <w:instrText xml:space="preserve"> FORMCHECKBOX </w:instrText>
            </w:r>
            <w:r w:rsidR="00236DF5">
              <w:fldChar w:fldCharType="separate"/>
            </w:r>
            <w:r w:rsidRPr="002750E8">
              <w:fldChar w:fldCharType="end"/>
            </w:r>
            <w:r w:rsidRPr="002750E8">
              <w:t xml:space="preserve"> Video or teleconference</w:t>
            </w:r>
            <w:r>
              <w:t xml:space="preserve"> </w:t>
            </w:r>
          </w:p>
          <w:p w:rsidR="002750E8" w:rsidRPr="002750E8" w:rsidRDefault="002750E8" w:rsidP="002750E8">
            <w:pPr>
              <w:pStyle w:val="GillSansLight12pt"/>
              <w:spacing w:before="120" w:after="120"/>
            </w:pPr>
            <w:r w:rsidRPr="002750E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0E8">
              <w:instrText xml:space="preserve"> FORMCHECKBOX </w:instrText>
            </w:r>
            <w:r w:rsidR="00236DF5">
              <w:fldChar w:fldCharType="separate"/>
            </w:r>
            <w:r w:rsidRPr="002750E8">
              <w:fldChar w:fldCharType="end"/>
            </w:r>
            <w:r w:rsidRPr="002750E8">
              <w:t xml:space="preserve"> </w:t>
            </w:r>
            <w:r>
              <w:t>Other, please specify………………………………………….</w:t>
            </w:r>
          </w:p>
        </w:tc>
      </w:tr>
    </w:tbl>
    <w:p w:rsidR="008D2B17" w:rsidRDefault="008D2B17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"/>
        <w:gridCol w:w="5970"/>
        <w:gridCol w:w="2200"/>
        <w:gridCol w:w="2552"/>
      </w:tblGrid>
      <w:tr w:rsidR="0001555C" w:rsidRPr="0001555C" w:rsidTr="00C43DDD">
        <w:trPr>
          <w:trHeight w:val="381"/>
        </w:trPr>
        <w:tc>
          <w:tcPr>
            <w:tcW w:w="10740" w:type="dxa"/>
            <w:gridSpan w:val="4"/>
            <w:shd w:val="clear" w:color="auto" w:fill="D9D9D9" w:themeFill="background1" w:themeFillShade="D9"/>
          </w:tcPr>
          <w:p w:rsidR="0001555C" w:rsidRPr="00F57872" w:rsidRDefault="0001555C" w:rsidP="00F57872">
            <w:pPr>
              <w:pStyle w:val="NanamiMedium12pt"/>
              <w:rPr>
                <w:b/>
              </w:rPr>
            </w:pPr>
            <w:r w:rsidRPr="0002478F">
              <w:rPr>
                <w:b/>
              </w:rPr>
              <w:t>Study Team/Sponsor personnel present</w:t>
            </w:r>
            <w:r w:rsidR="00695E87">
              <w:rPr>
                <w:b/>
              </w:rPr>
              <w:t>/involved</w:t>
            </w:r>
            <w:r w:rsidRPr="0002478F">
              <w:rPr>
                <w:b/>
              </w:rPr>
              <w:t xml:space="preserve"> (name and role):</w:t>
            </w:r>
          </w:p>
        </w:tc>
      </w:tr>
      <w:tr w:rsidR="00F57872" w:rsidRPr="0001555C" w:rsidTr="00C43DDD">
        <w:trPr>
          <w:trHeight w:val="840"/>
        </w:trPr>
        <w:tc>
          <w:tcPr>
            <w:tcW w:w="10740" w:type="dxa"/>
            <w:gridSpan w:val="4"/>
          </w:tcPr>
          <w:p w:rsidR="00F57872" w:rsidRPr="0002478F" w:rsidRDefault="00F57872" w:rsidP="0002478F">
            <w:pPr>
              <w:pStyle w:val="NanamiMedium12pt"/>
              <w:rPr>
                <w:b/>
              </w:rPr>
            </w:pPr>
          </w:p>
        </w:tc>
      </w:tr>
      <w:tr w:rsidR="0001555C" w:rsidRPr="0001555C" w:rsidTr="00C43DDD">
        <w:trPr>
          <w:trHeight w:val="682"/>
        </w:trPr>
        <w:tc>
          <w:tcPr>
            <w:tcW w:w="10740" w:type="dxa"/>
            <w:gridSpan w:val="4"/>
            <w:shd w:val="clear" w:color="auto" w:fill="D9D9D9" w:themeFill="background1" w:themeFillShade="D9"/>
          </w:tcPr>
          <w:p w:rsidR="0001555C" w:rsidRPr="0001555C" w:rsidRDefault="007D6BB3" w:rsidP="00695E87">
            <w:pPr>
              <w:pStyle w:val="NanamiMedium12pt"/>
              <w:rPr>
                <w:rFonts w:ascii="Arial" w:eastAsia="Times New Roman" w:hAnsi="Arial"/>
                <w:sz w:val="22"/>
                <w:szCs w:val="20"/>
              </w:rPr>
            </w:pPr>
            <w:r>
              <w:rPr>
                <w:b/>
              </w:rPr>
              <w:t>Site personnel present</w:t>
            </w:r>
            <w:r w:rsidR="002750E8">
              <w:rPr>
                <w:b/>
              </w:rPr>
              <w:t>/involved</w:t>
            </w:r>
            <w:r>
              <w:rPr>
                <w:b/>
              </w:rPr>
              <w:t xml:space="preserve"> </w:t>
            </w:r>
            <w:r w:rsidR="0001555C" w:rsidRPr="0002478F">
              <w:t>(</w:t>
            </w:r>
            <w:r w:rsidRPr="007D6BB3">
              <w:t xml:space="preserve">full names and study role </w:t>
            </w:r>
            <w:r>
              <w:t>of</w:t>
            </w:r>
            <w:r w:rsidRPr="007D6BB3">
              <w:t xml:space="preserve"> </w:t>
            </w:r>
            <w:r w:rsidR="002750E8">
              <w:t xml:space="preserve">personnel </w:t>
            </w:r>
            <w:r w:rsidR="00695E87">
              <w:t xml:space="preserve">listed here </w:t>
            </w:r>
            <w:r w:rsidR="0001555C" w:rsidRPr="0002478F">
              <w:t xml:space="preserve">should correspond to the completed Site </w:t>
            </w:r>
            <w:r w:rsidR="00907380">
              <w:t>Initiation /Monitor</w:t>
            </w:r>
            <w:r w:rsidR="0001555C" w:rsidRPr="0002478F">
              <w:t xml:space="preserve"> Log</w:t>
            </w:r>
            <w:r w:rsidR="00922222" w:rsidRPr="0002478F">
              <w:t xml:space="preserve"> Noclor/Spon/T09</w:t>
            </w:r>
            <w:r>
              <w:t>/01</w:t>
            </w:r>
            <w:r w:rsidR="0001555C" w:rsidRPr="0002478F">
              <w:t>)</w:t>
            </w:r>
            <w:r>
              <w:t>:</w:t>
            </w:r>
          </w:p>
        </w:tc>
      </w:tr>
      <w:tr w:rsidR="00F57872" w:rsidRPr="0001555C" w:rsidTr="00C43DDD">
        <w:trPr>
          <w:trHeight w:val="1026"/>
        </w:trPr>
        <w:tc>
          <w:tcPr>
            <w:tcW w:w="10740" w:type="dxa"/>
            <w:gridSpan w:val="4"/>
          </w:tcPr>
          <w:p w:rsidR="00F57872" w:rsidRDefault="00F57872" w:rsidP="0002478F">
            <w:pPr>
              <w:pStyle w:val="NanamiMedium12pt"/>
              <w:rPr>
                <w:b/>
              </w:rPr>
            </w:pPr>
          </w:p>
        </w:tc>
      </w:tr>
      <w:tr w:rsidR="00F57872" w:rsidRPr="00922222" w:rsidTr="00C43D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blHeader/>
        </w:trPr>
        <w:tc>
          <w:tcPr>
            <w:tcW w:w="5988" w:type="dxa"/>
            <w:gridSpan w:val="2"/>
            <w:shd w:val="clear" w:color="auto" w:fill="D9D9D9" w:themeFill="background1" w:themeFillShade="D9"/>
          </w:tcPr>
          <w:p w:rsidR="00F57872" w:rsidRPr="00F57872" w:rsidRDefault="00F57872" w:rsidP="002750E8">
            <w:pPr>
              <w:pStyle w:val="NanamiMedium12pt"/>
              <w:rPr>
                <w:b/>
              </w:rPr>
            </w:pPr>
            <w:r w:rsidRPr="00F57872">
              <w:rPr>
                <w:b/>
              </w:rPr>
              <w:t xml:space="preserve">Site </w:t>
            </w:r>
            <w:r w:rsidR="00907380">
              <w:rPr>
                <w:b/>
              </w:rPr>
              <w:t xml:space="preserve">Initiation/Monitor </w:t>
            </w:r>
            <w:r w:rsidRPr="00F57872">
              <w:rPr>
                <w:b/>
              </w:rPr>
              <w:t xml:space="preserve">Log </w:t>
            </w:r>
            <w:r w:rsidR="002750E8" w:rsidRPr="002750E8">
              <w:rPr>
                <w:b/>
              </w:rPr>
              <w:t>(Noclor/Spon/T09/01)</w:t>
            </w:r>
            <w:r w:rsidR="002750E8">
              <w:rPr>
                <w:b/>
              </w:rPr>
              <w:t xml:space="preserve"> </w:t>
            </w:r>
            <w:r w:rsidRPr="00F57872">
              <w:rPr>
                <w:b/>
              </w:rPr>
              <w:t xml:space="preserve">Completed and Copy Collected for TMF </w:t>
            </w:r>
          </w:p>
        </w:tc>
        <w:tc>
          <w:tcPr>
            <w:tcW w:w="2200" w:type="dxa"/>
            <w:shd w:val="clear" w:color="auto" w:fill="FFFFFF" w:themeFill="background1"/>
          </w:tcPr>
          <w:p w:rsidR="00F57872" w:rsidRPr="004F08B6" w:rsidRDefault="00F57872" w:rsidP="00A44B28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Yes</w:t>
            </w:r>
          </w:p>
          <w:p w:rsidR="00F57872" w:rsidRPr="004F08B6" w:rsidRDefault="00F57872" w:rsidP="00A44B28">
            <w:pPr>
              <w:pStyle w:val="NanamiMedium12pt"/>
              <w:jc w:val="center"/>
              <w:rPr>
                <w:b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2552" w:type="dxa"/>
            <w:shd w:val="clear" w:color="auto" w:fill="FFFFFF" w:themeFill="background1"/>
          </w:tcPr>
          <w:p w:rsidR="00F57872" w:rsidRPr="004F08B6" w:rsidRDefault="00F57872" w:rsidP="00A44B28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No</w:t>
            </w:r>
          </w:p>
          <w:p w:rsidR="00F57872" w:rsidRPr="004F08B6" w:rsidRDefault="00F57872" w:rsidP="00A44B28">
            <w:pPr>
              <w:pStyle w:val="NanamiMedium12pt"/>
              <w:jc w:val="center"/>
              <w:rPr>
                <w:b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612DF" w:rsidRPr="0001555C" w:rsidTr="00C43DDD">
        <w:tc>
          <w:tcPr>
            <w:tcW w:w="10740" w:type="dxa"/>
            <w:gridSpan w:val="4"/>
          </w:tcPr>
          <w:p w:rsidR="004612DF" w:rsidRDefault="004612DF" w:rsidP="0002478F">
            <w:pPr>
              <w:pStyle w:val="NanamiMedium12pt"/>
              <w:rPr>
                <w:b/>
              </w:rPr>
            </w:pPr>
          </w:p>
        </w:tc>
      </w:tr>
      <w:tr w:rsidR="00E5130C" w:rsidRPr="0001555C" w:rsidTr="00C43DDD">
        <w:tc>
          <w:tcPr>
            <w:tcW w:w="10740" w:type="dxa"/>
            <w:gridSpan w:val="4"/>
          </w:tcPr>
          <w:p w:rsidR="00E5130C" w:rsidRDefault="00E5130C" w:rsidP="002669EA">
            <w:pPr>
              <w:pStyle w:val="NanamiMedium12pt"/>
              <w:rPr>
                <w:b/>
              </w:rPr>
            </w:pPr>
            <w:r>
              <w:rPr>
                <w:b/>
              </w:rPr>
              <w:t xml:space="preserve">Please list all </w:t>
            </w:r>
            <w:r w:rsidR="00DA48A9">
              <w:rPr>
                <w:b/>
              </w:rPr>
              <w:t xml:space="preserve">specific </w:t>
            </w:r>
            <w:r>
              <w:rPr>
                <w:b/>
              </w:rPr>
              <w:t>documents / materials</w:t>
            </w:r>
            <w:r w:rsidR="00F14A04">
              <w:rPr>
                <w:b/>
              </w:rPr>
              <w:t xml:space="preserve"> that were referred to </w:t>
            </w:r>
            <w:r w:rsidR="00C43DDD">
              <w:rPr>
                <w:b/>
              </w:rPr>
              <w:t>during</w:t>
            </w:r>
            <w:r w:rsidR="00F14A04">
              <w:rPr>
                <w:b/>
              </w:rPr>
              <w:t xml:space="preserve"> </w:t>
            </w:r>
            <w:r w:rsidR="00C43DDD">
              <w:rPr>
                <w:b/>
              </w:rPr>
              <w:t>site initiation</w:t>
            </w:r>
            <w:r w:rsidR="00F14A04">
              <w:rPr>
                <w:b/>
              </w:rPr>
              <w:t xml:space="preserve"> and whether </w:t>
            </w:r>
            <w:r w:rsidR="00C43DDD">
              <w:rPr>
                <w:b/>
              </w:rPr>
              <w:t xml:space="preserve">they were </w:t>
            </w:r>
            <w:r w:rsidR="00F14A04">
              <w:rPr>
                <w:b/>
              </w:rPr>
              <w:t xml:space="preserve">provided </w:t>
            </w:r>
            <w:r w:rsidR="00DA48A9">
              <w:rPr>
                <w:b/>
              </w:rPr>
              <w:t xml:space="preserve">to the site </w:t>
            </w:r>
            <w:r w:rsidR="00F14A04">
              <w:rPr>
                <w:b/>
              </w:rPr>
              <w:t xml:space="preserve">in advance of </w:t>
            </w:r>
            <w:r w:rsidR="00F14A04" w:rsidRPr="00C43DDD">
              <w:rPr>
                <w:b/>
                <w:u w:val="single"/>
              </w:rPr>
              <w:t>or</w:t>
            </w:r>
            <w:r w:rsidR="00F14A04">
              <w:rPr>
                <w:b/>
              </w:rPr>
              <w:t xml:space="preserve"> </w:t>
            </w:r>
            <w:r w:rsidR="00DA48A9">
              <w:rPr>
                <w:b/>
              </w:rPr>
              <w:t xml:space="preserve">supplied at the time of the </w:t>
            </w:r>
            <w:r w:rsidR="00C43DDD">
              <w:rPr>
                <w:b/>
              </w:rPr>
              <w:t>initiation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2410"/>
              <w:gridCol w:w="1784"/>
              <w:gridCol w:w="1784"/>
            </w:tblGrid>
            <w:tr w:rsidR="00DA48A9" w:rsidRPr="00DA48A9" w:rsidTr="00DA48A9">
              <w:tc>
                <w:tcPr>
                  <w:tcW w:w="4531" w:type="dxa"/>
                  <w:vMerge w:val="restart"/>
                  <w:shd w:val="clear" w:color="auto" w:fill="D9D9D9" w:themeFill="background1" w:themeFillShade="D9"/>
                </w:tcPr>
                <w:p w:rsidR="00DA48A9" w:rsidRPr="00194A48" w:rsidRDefault="00C43DDD" w:rsidP="00DA48A9">
                  <w:pPr>
                    <w:pStyle w:val="GillSansLight12pt"/>
                  </w:pPr>
                  <w:r>
                    <w:t>Document /Material Referred to during</w:t>
                  </w:r>
                  <w:r w:rsidR="00DA48A9" w:rsidRPr="00194A48">
                    <w:t xml:space="preserve"> </w:t>
                  </w:r>
                  <w:r>
                    <w:t>site initiation</w:t>
                  </w:r>
                  <w:r w:rsidR="00695E87">
                    <w:t xml:space="preserve"> (for documents provide document title and document reference)</w:t>
                  </w:r>
                </w:p>
                <w:p w:rsidR="00DA48A9" w:rsidRPr="00194A48" w:rsidRDefault="00DA48A9" w:rsidP="00DA48A9">
                  <w:pPr>
                    <w:pStyle w:val="GillSansLight12pt"/>
                  </w:pPr>
                </w:p>
              </w:tc>
              <w:tc>
                <w:tcPr>
                  <w:tcW w:w="2410" w:type="dxa"/>
                  <w:vMerge w:val="restart"/>
                  <w:shd w:val="clear" w:color="auto" w:fill="D9D9D9" w:themeFill="background1" w:themeFillShade="D9"/>
                </w:tcPr>
                <w:p w:rsidR="00DA48A9" w:rsidRPr="00194A48" w:rsidRDefault="00DA48A9" w:rsidP="00DA48A9">
                  <w:pPr>
                    <w:pStyle w:val="GillSansLight12pt"/>
                  </w:pPr>
                  <w:r w:rsidRPr="00194A48">
                    <w:t xml:space="preserve">Version/Date </w:t>
                  </w:r>
                </w:p>
                <w:p w:rsidR="00DA48A9" w:rsidRPr="00194A48" w:rsidRDefault="00DA48A9" w:rsidP="00DA48A9">
                  <w:pPr>
                    <w:pStyle w:val="GillSansLight12pt"/>
                  </w:pPr>
                  <w:r w:rsidRPr="00194A48">
                    <w:t>(documents only)</w:t>
                  </w:r>
                </w:p>
              </w:tc>
              <w:tc>
                <w:tcPr>
                  <w:tcW w:w="3568" w:type="dxa"/>
                  <w:gridSpan w:val="2"/>
                  <w:shd w:val="clear" w:color="auto" w:fill="D9D9D9" w:themeFill="background1" w:themeFillShade="D9"/>
                </w:tcPr>
                <w:p w:rsidR="00DA48A9" w:rsidRPr="00194A48" w:rsidRDefault="00DA48A9" w:rsidP="00DA48A9">
                  <w:pPr>
                    <w:pStyle w:val="GillSansLight12pt"/>
                    <w:jc w:val="center"/>
                  </w:pPr>
                  <w:r w:rsidRPr="00194A48">
                    <w:t>Provided</w:t>
                  </w:r>
                  <w:r w:rsidR="00C43DDD">
                    <w:t xml:space="preserve"> to site</w:t>
                  </w:r>
                </w:p>
              </w:tc>
            </w:tr>
            <w:tr w:rsidR="00DA48A9" w:rsidRPr="00DA48A9" w:rsidTr="00DA48A9">
              <w:tc>
                <w:tcPr>
                  <w:tcW w:w="4531" w:type="dxa"/>
                  <w:vMerge/>
                  <w:shd w:val="clear" w:color="auto" w:fill="D9D9D9" w:themeFill="background1" w:themeFillShade="D9"/>
                </w:tcPr>
                <w:p w:rsidR="00DA48A9" w:rsidRPr="00194A48" w:rsidRDefault="00DA48A9" w:rsidP="00DA48A9">
                  <w:pPr>
                    <w:pStyle w:val="GillSansLight12pt"/>
                  </w:pPr>
                </w:p>
              </w:tc>
              <w:tc>
                <w:tcPr>
                  <w:tcW w:w="2410" w:type="dxa"/>
                  <w:vMerge/>
                  <w:shd w:val="clear" w:color="auto" w:fill="D9D9D9" w:themeFill="background1" w:themeFillShade="D9"/>
                </w:tcPr>
                <w:p w:rsidR="00DA48A9" w:rsidRPr="00194A48" w:rsidRDefault="00DA48A9" w:rsidP="00DA48A9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D9D9D9" w:themeFill="background1" w:themeFillShade="D9"/>
                </w:tcPr>
                <w:p w:rsidR="00DA48A9" w:rsidRPr="00194A48" w:rsidRDefault="00C43DDD" w:rsidP="00C43DDD">
                  <w:pPr>
                    <w:pStyle w:val="GillSansLight12pt"/>
                  </w:pPr>
                  <w:r>
                    <w:t>In a</w:t>
                  </w:r>
                  <w:r w:rsidR="00DA48A9" w:rsidRPr="00194A48">
                    <w:t>dvance of</w:t>
                  </w:r>
                  <w:r>
                    <w:t xml:space="preserve"> initiation </w:t>
                  </w:r>
                  <w:r w:rsidR="00DA48A9" w:rsidRPr="00194A48">
                    <w:t xml:space="preserve"> </w:t>
                  </w:r>
                </w:p>
              </w:tc>
              <w:tc>
                <w:tcPr>
                  <w:tcW w:w="1784" w:type="dxa"/>
                  <w:shd w:val="clear" w:color="auto" w:fill="D9D9D9" w:themeFill="background1" w:themeFillShade="D9"/>
                </w:tcPr>
                <w:p w:rsidR="00DA48A9" w:rsidRPr="00194A48" w:rsidRDefault="00C43DDD" w:rsidP="00C43DDD">
                  <w:pPr>
                    <w:pStyle w:val="GillSansLight12pt"/>
                  </w:pPr>
                  <w:r>
                    <w:t xml:space="preserve">At the time of initiation </w:t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DA48A9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DA48A9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DA48A9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DA48A9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DA48A9" w:rsidRPr="00DA48A9" w:rsidTr="00194A48">
              <w:tc>
                <w:tcPr>
                  <w:tcW w:w="4531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</w:pP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1784" w:type="dxa"/>
                  <w:shd w:val="clear" w:color="auto" w:fill="FFFFFF" w:themeFill="background1"/>
                </w:tcPr>
                <w:p w:rsidR="00DA48A9" w:rsidRPr="00194A48" w:rsidRDefault="00DA48A9" w:rsidP="003C2C1B">
                  <w:pPr>
                    <w:pStyle w:val="GillSansLight12pt"/>
                    <w:jc w:val="center"/>
                  </w:pP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instrText xml:space="preserve"> FORMCHECKBOX </w:instrText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</w:r>
                  <w:r w:rsidR="00236DF5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separate"/>
                  </w:r>
                  <w:r w:rsidRPr="00194A48">
                    <w:rPr>
                      <w:rFonts w:ascii="Arial" w:eastAsia="Times New Roman" w:hAnsi="Arial"/>
                      <w:sz w:val="28"/>
                      <w:szCs w:val="28"/>
                    </w:rPr>
                    <w:fldChar w:fldCharType="end"/>
                  </w:r>
                </w:p>
              </w:tc>
            </w:tr>
          </w:tbl>
          <w:p w:rsidR="001F3D71" w:rsidRPr="00C43DDD" w:rsidRDefault="00DA48A9" w:rsidP="00C43DDD">
            <w:pPr>
              <w:pStyle w:val="GillSansLight12pt"/>
            </w:pPr>
            <w:r>
              <w:rPr>
                <w:b/>
              </w:rPr>
              <w:t xml:space="preserve"> *</w:t>
            </w:r>
            <w:r w:rsidRPr="00DA48A9">
              <w:t>Insert more rows as required</w:t>
            </w:r>
          </w:p>
        </w:tc>
      </w:tr>
      <w:tr w:rsidR="00922222" w:rsidRPr="00922222" w:rsidTr="00C43D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8" w:type="dxa"/>
        </w:trPr>
        <w:tc>
          <w:tcPr>
            <w:tcW w:w="10722" w:type="dxa"/>
            <w:gridSpan w:val="3"/>
          </w:tcPr>
          <w:p w:rsidR="00F57872" w:rsidRPr="00F57872" w:rsidRDefault="00F57872" w:rsidP="00F57872">
            <w:pPr>
              <w:pStyle w:val="GillSansLight12pt"/>
              <w:spacing w:after="120"/>
              <w:rPr>
                <w:color w:val="FF0000"/>
              </w:rPr>
            </w:pPr>
            <w:r w:rsidRPr="00F57872">
              <w:rPr>
                <w:color w:val="FF0000"/>
              </w:rPr>
              <w:lastRenderedPageBreak/>
              <w:t xml:space="preserve">Please indicate whether the points </w:t>
            </w:r>
            <w:r>
              <w:rPr>
                <w:color w:val="FF0000"/>
              </w:rPr>
              <w:t>in each Section 1-4</w:t>
            </w:r>
            <w:r w:rsidR="002750E8">
              <w:rPr>
                <w:color w:val="FF0000"/>
              </w:rPr>
              <w:t xml:space="preserve"> were discussed at site </w:t>
            </w:r>
            <w:r w:rsidR="006A2C11">
              <w:rPr>
                <w:color w:val="FF0000"/>
              </w:rPr>
              <w:t xml:space="preserve">initiation. </w:t>
            </w:r>
            <w:r w:rsidRPr="00F57872">
              <w:rPr>
                <w:color w:val="FF0000"/>
              </w:rPr>
              <w:t>There should be a response to each point</w:t>
            </w:r>
            <w:r>
              <w:rPr>
                <w:color w:val="FF0000"/>
              </w:rPr>
              <w:t xml:space="preserve"> (Yes, No or Not Applicable (NA))</w:t>
            </w:r>
            <w:r w:rsidRPr="00F57872">
              <w:rPr>
                <w:color w:val="FF0000"/>
              </w:rPr>
              <w:t>. Add comments on any discussions /actions arising in each section as appropriate.</w:t>
            </w:r>
          </w:p>
          <w:p w:rsidR="00922222" w:rsidRPr="00F57872" w:rsidRDefault="00922222" w:rsidP="00F57872">
            <w:pPr>
              <w:pStyle w:val="NanamiMedium12pt"/>
              <w:numPr>
                <w:ilvl w:val="0"/>
                <w:numId w:val="6"/>
              </w:numPr>
              <w:ind w:left="357" w:hanging="357"/>
              <w:rPr>
                <w:b/>
              </w:rPr>
            </w:pPr>
            <w:r w:rsidRPr="00E5130C">
              <w:rPr>
                <w:b/>
              </w:rPr>
              <w:t>Protocol</w:t>
            </w:r>
            <w:r w:rsidR="003C2C1B">
              <w:rPr>
                <w:b/>
              </w:rPr>
              <w:t xml:space="preserve"> and Study Procedures</w:t>
            </w:r>
          </w:p>
        </w:tc>
      </w:tr>
    </w:tbl>
    <w:p w:rsidR="00922222" w:rsidRPr="00922222" w:rsidRDefault="00922222" w:rsidP="00922222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sz w:val="8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171"/>
        <w:gridCol w:w="1208"/>
        <w:gridCol w:w="567"/>
        <w:gridCol w:w="1134"/>
        <w:gridCol w:w="567"/>
        <w:gridCol w:w="1276"/>
      </w:tblGrid>
      <w:tr w:rsidR="00922222" w:rsidRPr="00922222" w:rsidTr="00194A48">
        <w:trPr>
          <w:tblHeader/>
        </w:trPr>
        <w:tc>
          <w:tcPr>
            <w:tcW w:w="817" w:type="dxa"/>
            <w:shd w:val="clear" w:color="auto" w:fill="D9D9D9" w:themeFill="background1" w:themeFillShade="D9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922222" w:rsidRPr="004F08B6" w:rsidRDefault="00922222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N/A</w:t>
            </w:r>
          </w:p>
        </w:tc>
      </w:tr>
      <w:tr w:rsidR="00922222" w:rsidRPr="00922222" w:rsidTr="00EE7DEB">
        <w:tc>
          <w:tcPr>
            <w:tcW w:w="817" w:type="dxa"/>
          </w:tcPr>
          <w:p w:rsidR="00922222" w:rsidRPr="003C2C1B" w:rsidRDefault="003C2C1B" w:rsidP="004F08B6">
            <w:pPr>
              <w:pStyle w:val="GillSansLight12pt"/>
            </w:pPr>
            <w:r w:rsidRPr="003C2C1B">
              <w:t>1.1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Aims and objectives of the study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rPr>
          <w:trHeight w:val="206"/>
        </w:trPr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1.2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Study design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1.3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Subject inclusion/exclusion criteria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1.4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Prohibited medication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1.5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Informed Consent procedure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1.6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Medical Assessment/Confirmation of Eligibility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1.7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Study procedures and assessment schedule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1.8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IMP instructions</w:t>
            </w:r>
            <w:r w:rsidR="00F14A04" w:rsidRPr="004F08B6">
              <w:t>, accountability</w:t>
            </w:r>
            <w:r w:rsidRPr="004F08B6">
              <w:t xml:space="preserve"> and compliance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1.9</w:t>
            </w: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  <w:r w:rsidRPr="004F08B6">
              <w:t>Randomisation and code breaking procedures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</w:tcPr>
          <w:p w:rsidR="00922222" w:rsidRPr="00922222" w:rsidRDefault="00E25D60" w:rsidP="004F08B6">
            <w:pPr>
              <w:pStyle w:val="GillSansLight12pt"/>
            </w:pPr>
            <w:r>
              <w:t>1.10</w:t>
            </w:r>
          </w:p>
        </w:tc>
        <w:tc>
          <w:tcPr>
            <w:tcW w:w="5171" w:type="dxa"/>
          </w:tcPr>
          <w:p w:rsidR="00922222" w:rsidRPr="004F08B6" w:rsidRDefault="004F08B6" w:rsidP="004F08B6">
            <w:pPr>
              <w:pStyle w:val="GillSansLight12pt"/>
            </w:pPr>
            <w:r w:rsidRPr="004F08B6">
              <w:t>Reference Safety Information (and updates)</w:t>
            </w: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1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4F08B6" w:rsidRDefault="004F08B6" w:rsidP="004F08B6">
            <w:pPr>
              <w:pStyle w:val="GillSansLight12pt"/>
            </w:pPr>
            <w:r w:rsidRPr="004F08B6">
              <w:t>Adverse Event reporting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3C2C1B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4F08B6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2669EA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2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4F08B6" w:rsidRDefault="002669EA" w:rsidP="004F08B6">
            <w:pPr>
              <w:pStyle w:val="GillSansLight12pt"/>
            </w:pPr>
            <w:r w:rsidRPr="004F08B6">
              <w:t>Stopping Rules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669EA" w:rsidRPr="00922222" w:rsidTr="00EE7DEB">
        <w:tc>
          <w:tcPr>
            <w:tcW w:w="817" w:type="dxa"/>
          </w:tcPr>
          <w:p w:rsidR="002669EA" w:rsidRPr="003C2C1B" w:rsidRDefault="002669EA" w:rsidP="004F08B6">
            <w:pPr>
              <w:pStyle w:val="GillSansLight12pt"/>
            </w:pPr>
          </w:p>
        </w:tc>
        <w:tc>
          <w:tcPr>
            <w:tcW w:w="5171" w:type="dxa"/>
          </w:tcPr>
          <w:p w:rsidR="002669EA" w:rsidRPr="004F08B6" w:rsidRDefault="002669EA" w:rsidP="004F08B6">
            <w:pPr>
              <w:pStyle w:val="GillSansLight12pt"/>
            </w:pPr>
          </w:p>
        </w:tc>
        <w:tc>
          <w:tcPr>
            <w:tcW w:w="1208" w:type="dxa"/>
          </w:tcPr>
          <w:p w:rsidR="002669EA" w:rsidRPr="00922222" w:rsidRDefault="002669EA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2669EA" w:rsidRPr="00922222" w:rsidRDefault="002669EA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69EA" w:rsidRPr="00922222" w:rsidRDefault="002669EA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2669EA" w:rsidRPr="00922222" w:rsidRDefault="002669EA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2669EA" w:rsidRPr="00922222" w:rsidRDefault="002669EA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3C2C1B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Default="004F08B6" w:rsidP="004F08B6">
            <w:pPr>
              <w:pStyle w:val="GillSansLight12pt"/>
            </w:pPr>
            <w:r>
              <w:t>1.1</w:t>
            </w:r>
            <w:r w:rsidR="00E25D60">
              <w:t>3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4F08B6" w:rsidRDefault="003C2C1B" w:rsidP="004F08B6">
            <w:pPr>
              <w:pStyle w:val="GillSansLight12pt"/>
            </w:pPr>
            <w:r w:rsidRPr="004F08B6">
              <w:t xml:space="preserve">Pregnancy Reporting and follow-up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3C2C1B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Default="003C2C1B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4F08B6" w:rsidRDefault="003C2C1B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3C2C1B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4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4F08B6" w:rsidRDefault="003C2C1B" w:rsidP="004F08B6">
            <w:pPr>
              <w:pStyle w:val="GillSansLight12pt"/>
            </w:pPr>
            <w:r w:rsidRPr="004F08B6">
              <w:t>Urgent Safety Measures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rPr>
          <w:trHeight w:val="57"/>
        </w:trPr>
        <w:tc>
          <w:tcPr>
            <w:tcW w:w="817" w:type="dxa"/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3C2C1B" w:rsidRPr="00922222" w:rsidTr="00EE7DEB">
        <w:tc>
          <w:tcPr>
            <w:tcW w:w="817" w:type="dxa"/>
          </w:tcPr>
          <w:p w:rsidR="003C2C1B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5</w:t>
            </w:r>
          </w:p>
        </w:tc>
        <w:tc>
          <w:tcPr>
            <w:tcW w:w="5171" w:type="dxa"/>
          </w:tcPr>
          <w:p w:rsidR="003C2C1B" w:rsidRPr="004F08B6" w:rsidRDefault="003C2C1B" w:rsidP="004F08B6">
            <w:pPr>
              <w:pStyle w:val="GillSansLight12pt"/>
            </w:pPr>
            <w:r w:rsidRPr="004F08B6">
              <w:t>Protocol Deviations and non-compliance</w:t>
            </w:r>
          </w:p>
        </w:tc>
        <w:tc>
          <w:tcPr>
            <w:tcW w:w="1208" w:type="dxa"/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922222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3C2C1B" w:rsidRDefault="00922222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4F08B6" w:rsidRDefault="00922222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2669EA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6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4F08B6" w:rsidRDefault="00F14A04" w:rsidP="004F08B6">
            <w:pPr>
              <w:pStyle w:val="GillSansLight12pt"/>
            </w:pPr>
            <w:r w:rsidRPr="004F08B6">
              <w:t>Monitoring Plan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669EA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3C2C1B" w:rsidRDefault="002669EA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4F08B6" w:rsidRDefault="002669EA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9EA" w:rsidRPr="00922222" w:rsidRDefault="002669EA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14A04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4F08B6" w:rsidP="004F08B6">
            <w:pPr>
              <w:pStyle w:val="GillSansLight12pt"/>
            </w:pPr>
            <w:r>
              <w:t>1.1</w:t>
            </w:r>
            <w:r w:rsidR="00E25D60">
              <w:t>7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4F08B6" w:rsidRDefault="00F14A04" w:rsidP="004F08B6">
            <w:pPr>
              <w:pStyle w:val="GillSansLight12pt"/>
            </w:pPr>
            <w:r w:rsidRPr="004F08B6">
              <w:t xml:space="preserve">Audit and Inspection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F3D71" w:rsidRPr="00922222" w:rsidTr="0099605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3C2C1B" w:rsidRDefault="001F3D71" w:rsidP="0099605C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4F08B6" w:rsidRDefault="001F3D71" w:rsidP="0099605C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922222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4F08B6" w:rsidP="004F08B6">
            <w:pPr>
              <w:pStyle w:val="GillSansLight12pt"/>
            </w:pPr>
            <w:r>
              <w:lastRenderedPageBreak/>
              <w:t>1.</w:t>
            </w:r>
            <w:r w:rsidR="00E25D60">
              <w:t>18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4F08B6" w:rsidRDefault="00F14A04" w:rsidP="004F08B6">
            <w:pPr>
              <w:pStyle w:val="GillSansLight12pt"/>
            </w:pPr>
            <w:r w:rsidRPr="004F08B6">
              <w:t>Testing and training of IVRS,</w:t>
            </w:r>
            <w:r w:rsidR="00922222" w:rsidRPr="004F08B6">
              <w:t xml:space="preserve"> </w:t>
            </w:r>
            <w:r w:rsidRPr="004F08B6">
              <w:t xml:space="preserve">eCRFs (other electronic </w:t>
            </w:r>
            <w:r w:rsidR="00922222" w:rsidRPr="004F08B6">
              <w:t>web-based systems</w:t>
            </w:r>
            <w:r w:rsidRPr="004F08B6">
              <w:t xml:space="preserve"> as relevant)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222" w:rsidRPr="00922222" w:rsidRDefault="00922222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C43DDD" w:rsidRPr="00922222" w:rsidTr="0099605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3C2C1B" w:rsidRDefault="00C43DDD" w:rsidP="0099605C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4F08B6" w:rsidRDefault="00C43DDD" w:rsidP="0099605C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99605C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256288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4F08B6" w:rsidP="004F08B6">
            <w:pPr>
              <w:pStyle w:val="GillSansLight12pt"/>
            </w:pPr>
            <w:r>
              <w:t>1.</w:t>
            </w:r>
            <w:r w:rsidR="000E236A">
              <w:t>19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4F08B6" w:rsidRDefault="00256288" w:rsidP="004F08B6">
            <w:pPr>
              <w:pStyle w:val="GillSansLight12pt"/>
            </w:pPr>
            <w:r w:rsidRPr="004F08B6">
              <w:t>Start and end dates for study and enrolment rate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256288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256288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256288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256288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88" w:rsidRPr="00922222" w:rsidRDefault="00256288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14A04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3C2C1B" w:rsidRDefault="00F14A04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4F08B6" w:rsidRDefault="00F14A04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14A04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0E236A" w:rsidP="004F08B6">
            <w:pPr>
              <w:pStyle w:val="GillSansLight12pt"/>
            </w:pPr>
            <w:r>
              <w:t>1.20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4F08B6" w:rsidRDefault="00C43DDD" w:rsidP="00C43DDD">
            <w:pPr>
              <w:pStyle w:val="GillSansLight12pt"/>
            </w:pPr>
            <w:r>
              <w:t>End of study notification and c</w:t>
            </w:r>
            <w:r w:rsidR="00E25D60">
              <w:t xml:space="preserve">lose-out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EE7DE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EE7DE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F14A04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04" w:rsidRPr="00922222" w:rsidRDefault="00EE7DE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E25D6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3C2C1B" w:rsidRDefault="00E25D6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4F08B6" w:rsidRDefault="00E25D6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E25D6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0E236A" w:rsidP="00540BA3">
            <w:pPr>
              <w:pStyle w:val="GillSansLight12pt"/>
            </w:pPr>
            <w:r>
              <w:t>1.21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4F08B6" w:rsidRDefault="00E25D60" w:rsidP="00540BA3">
            <w:pPr>
              <w:pStyle w:val="GillSansLight12pt"/>
            </w:pPr>
            <w:r w:rsidRPr="004F08B6">
              <w:t xml:space="preserve">Publication Policy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E25D60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Default="00E25D60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4F08B6" w:rsidRDefault="00E25D60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922222" w:rsidRPr="00922222" w:rsidTr="00922222">
        <w:tc>
          <w:tcPr>
            <w:tcW w:w="10740" w:type="dxa"/>
            <w:gridSpan w:val="7"/>
          </w:tcPr>
          <w:p w:rsidR="00922222" w:rsidRPr="004F08B6" w:rsidRDefault="002669EA" w:rsidP="004F08B6">
            <w:pPr>
              <w:pStyle w:val="NanamiMedium12pt"/>
              <w:rPr>
                <w:b/>
              </w:rPr>
            </w:pPr>
            <w:r w:rsidRPr="004F08B6">
              <w:rPr>
                <w:b/>
              </w:rPr>
              <w:t>C</w:t>
            </w:r>
            <w:r w:rsidR="00922222" w:rsidRPr="004F08B6">
              <w:rPr>
                <w:b/>
              </w:rPr>
              <w:t xml:space="preserve">omments on </w:t>
            </w:r>
            <w:r w:rsidRPr="004F08B6">
              <w:rPr>
                <w:b/>
              </w:rPr>
              <w:t xml:space="preserve">relevant </w:t>
            </w:r>
            <w:r w:rsidR="00922222" w:rsidRPr="004F08B6">
              <w:rPr>
                <w:b/>
              </w:rPr>
              <w:t xml:space="preserve"> discussions /actions arising :</w:t>
            </w:r>
          </w:p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  <w:p w:rsidR="00922222" w:rsidRDefault="00922222" w:rsidP="004F08B6">
            <w:pPr>
              <w:pStyle w:val="GillSansLight12pt"/>
            </w:pPr>
          </w:p>
          <w:p w:rsidR="00922222" w:rsidRPr="00922222" w:rsidRDefault="00922222" w:rsidP="00922222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</w:tc>
      </w:tr>
    </w:tbl>
    <w:p w:rsidR="003C2C1B" w:rsidRDefault="003C2C1B" w:rsidP="004F08B6">
      <w:pPr>
        <w:pStyle w:val="NanamiMedium12pt"/>
        <w:numPr>
          <w:ilvl w:val="0"/>
          <w:numId w:val="6"/>
        </w:numPr>
        <w:spacing w:before="120"/>
        <w:rPr>
          <w:b/>
        </w:rPr>
      </w:pPr>
      <w:r w:rsidRPr="003C2C1B">
        <w:rPr>
          <w:b/>
        </w:rPr>
        <w:t>Documentation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171"/>
        <w:gridCol w:w="1208"/>
        <w:gridCol w:w="567"/>
        <w:gridCol w:w="1134"/>
        <w:gridCol w:w="567"/>
        <w:gridCol w:w="1276"/>
      </w:tblGrid>
      <w:tr w:rsidR="003C2C1B" w:rsidRPr="00922222" w:rsidTr="00194A48">
        <w:trPr>
          <w:tblHeader/>
        </w:trPr>
        <w:tc>
          <w:tcPr>
            <w:tcW w:w="817" w:type="dxa"/>
            <w:shd w:val="clear" w:color="auto" w:fill="D9D9D9" w:themeFill="background1" w:themeFillShade="D9"/>
          </w:tcPr>
          <w:p w:rsidR="003C2C1B" w:rsidRPr="00922222" w:rsidRDefault="003C2C1B" w:rsidP="004F08B6">
            <w:pPr>
              <w:pStyle w:val="GillSansLight12pt"/>
            </w:pPr>
          </w:p>
        </w:tc>
        <w:tc>
          <w:tcPr>
            <w:tcW w:w="5171" w:type="dxa"/>
            <w:shd w:val="clear" w:color="auto" w:fill="D9D9D9" w:themeFill="background1" w:themeFillShade="D9"/>
          </w:tcPr>
          <w:p w:rsidR="003C2C1B" w:rsidRPr="00922222" w:rsidRDefault="003C2C1B" w:rsidP="004F08B6">
            <w:pPr>
              <w:pStyle w:val="GillSansLight12pt"/>
            </w:pPr>
          </w:p>
        </w:tc>
        <w:tc>
          <w:tcPr>
            <w:tcW w:w="1208" w:type="dxa"/>
            <w:shd w:val="clear" w:color="auto" w:fill="D9D9D9" w:themeFill="background1" w:themeFillShade="D9"/>
          </w:tcPr>
          <w:p w:rsidR="003C2C1B" w:rsidRPr="004F08B6" w:rsidRDefault="003C2C1B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C2C1B" w:rsidRPr="004F08B6" w:rsidRDefault="003C2C1B" w:rsidP="004F08B6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C2C1B" w:rsidRPr="004F08B6" w:rsidRDefault="003C2C1B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3C2C1B" w:rsidRPr="004F08B6" w:rsidRDefault="003C2C1B" w:rsidP="004F08B6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3C2C1B" w:rsidRPr="004F08B6" w:rsidRDefault="003C2C1B" w:rsidP="004F08B6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N/A</w:t>
            </w:r>
          </w:p>
        </w:tc>
      </w:tr>
      <w:tr w:rsidR="003C2C1B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EE7DEB" w:rsidP="004F08B6">
            <w:pPr>
              <w:pStyle w:val="GillSansLight12pt"/>
            </w:pPr>
            <w:r>
              <w:t>2.1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186E30" w:rsidP="00186E30">
            <w:pPr>
              <w:pStyle w:val="GillSansLight12pt"/>
            </w:pPr>
            <w:r>
              <w:t>Was the</w:t>
            </w:r>
            <w:r w:rsidR="004812D0">
              <w:t xml:space="preserve"> </w:t>
            </w:r>
            <w:r w:rsidR="00EE7DEB" w:rsidRPr="00EE7DEB">
              <w:t xml:space="preserve">Investigator </w:t>
            </w:r>
            <w:r w:rsidR="00EE7DEB">
              <w:t xml:space="preserve">Site </w:t>
            </w:r>
            <w:r w:rsidR="00EE7DEB" w:rsidRPr="00EE7DEB">
              <w:t xml:space="preserve">File </w:t>
            </w:r>
            <w:r w:rsidR="00DE1629">
              <w:t>(ISF) setup by c</w:t>
            </w:r>
            <w:r w:rsidR="004812D0">
              <w:t>o-ordinating</w:t>
            </w:r>
            <w:r w:rsidR="00DE1629">
              <w:t xml:space="preserve"> study team </w:t>
            </w:r>
            <w:r w:rsidR="004812D0">
              <w:t xml:space="preserve">to sponsor template (Noclor/Sponsor/T03) </w:t>
            </w:r>
            <w:r w:rsidR="00DE1629">
              <w:t>and supplied to</w:t>
            </w:r>
            <w:r w:rsidR="004812D0">
              <w:t xml:space="preserve"> the</w:t>
            </w:r>
            <w:r w:rsidR="00DE1629">
              <w:t xml:space="preserve"> site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2.2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186E30" w:rsidP="00186E30">
            <w:pPr>
              <w:pStyle w:val="GillSansLight12pt"/>
            </w:pPr>
            <w:r>
              <w:t>W</w:t>
            </w:r>
            <w:r w:rsidR="004812D0" w:rsidRPr="004812D0">
              <w:t>ritten confirmation from Competent Authorit</w:t>
            </w:r>
            <w:r>
              <w:t xml:space="preserve">y that the study can proceed </w:t>
            </w:r>
            <w:r w:rsidR="004812D0" w:rsidRPr="004812D0">
              <w:t>present in ISF</w:t>
            </w:r>
            <w:r>
              <w:t>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2.3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 w:rsidRPr="004812D0">
              <w:t>Ethics committee approval present</w:t>
            </w:r>
            <w:r>
              <w:t xml:space="preserve"> in ISF</w:t>
            </w:r>
            <w:r w:rsidRPr="004812D0">
              <w:t xml:space="preserve"> (including composition and constitution)?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2.4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4812D0">
            <w:pPr>
              <w:pStyle w:val="GillSansLight12pt"/>
            </w:pPr>
            <w:r>
              <w:t>Fully executed c</w:t>
            </w:r>
            <w:r w:rsidRPr="003C2C1B">
              <w:t xml:space="preserve">linical </w:t>
            </w:r>
            <w:r>
              <w:t>trial agreement for site (between sponsor and site organisation) present in ISF</w:t>
            </w:r>
            <w:r w:rsidRPr="003C2C1B">
              <w:t>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2.5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Site permission/local approval present in ISF?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2.6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 w:rsidRPr="004812D0">
              <w:t>Indemnity/insurance documentation present</w:t>
            </w:r>
            <w:r>
              <w:t xml:space="preserve"> in ISF (</w:t>
            </w:r>
            <w:r w:rsidR="00C43DDD">
              <w:t>as relevant to site if non-NHS)</w:t>
            </w:r>
            <w:r w:rsidRPr="004812D0">
              <w:t>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DD" w:rsidRPr="00922222" w:rsidRDefault="00C43DDD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812D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pStyle w:val="GillSansLight12pt"/>
            </w:pPr>
            <w:r>
              <w:t>2.7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Default="004812D0" w:rsidP="00540BA3">
            <w:pPr>
              <w:pStyle w:val="GillSansLight12pt"/>
            </w:pPr>
            <w:r w:rsidRPr="00DE1629">
              <w:t>Proto</w:t>
            </w:r>
            <w:r>
              <w:t>col PI signature page completed</w:t>
            </w:r>
            <w:r w:rsidR="00E31ADE">
              <w:t xml:space="preserve"> (</w:t>
            </w:r>
            <w:r w:rsidR="00E31ADE" w:rsidRPr="00E31ADE">
              <w:t>protocol version should be clear on signature page</w:t>
            </w:r>
            <w:r w:rsidR="00E31ADE">
              <w:t>).</w:t>
            </w:r>
          </w:p>
          <w:p w:rsidR="004812D0" w:rsidRPr="00922222" w:rsidRDefault="00E25D60" w:rsidP="00E25D60">
            <w:pPr>
              <w:pStyle w:val="GillSansLight12pt"/>
            </w:pPr>
            <w:r>
              <w:t xml:space="preserve">Insert </w:t>
            </w:r>
            <w:r w:rsidR="00E31ADE">
              <w:t>Protocol Version ………………………..</w:t>
            </w:r>
            <w:r w:rsidR="004812D0">
              <w:t xml:space="preserve">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2D0" w:rsidRPr="00922222" w:rsidRDefault="004812D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F3D71" w:rsidRPr="00922222" w:rsidTr="0099605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3C2C1B" w:rsidRDefault="001F3D71" w:rsidP="0099605C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4F08B6" w:rsidRDefault="001F3D71" w:rsidP="0099605C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71" w:rsidRPr="00922222" w:rsidRDefault="001F3D71" w:rsidP="0099605C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E31ADE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pStyle w:val="GillSansLight12pt"/>
            </w:pPr>
            <w:r>
              <w:lastRenderedPageBreak/>
              <w:t>2.8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pStyle w:val="GillSansLight12pt"/>
            </w:pPr>
            <w:r>
              <w:t>PI signature page c</w:t>
            </w:r>
            <w:r w:rsidRPr="00E31ADE">
              <w:t>oll</w:t>
            </w:r>
            <w:r>
              <w:t>ected for TMF and filed in ISF</w:t>
            </w:r>
            <w:r w:rsidRPr="00E31ADE">
              <w:t>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E31ADE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Default="00E31ADE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Default="00E31ADE" w:rsidP="00DE1629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ADE" w:rsidRPr="00922222" w:rsidRDefault="00E31ADE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812D0" w:rsidP="004F08B6">
            <w:pPr>
              <w:pStyle w:val="GillSansLight12pt"/>
            </w:pPr>
            <w:r>
              <w:t>2.</w:t>
            </w:r>
            <w:r w:rsidR="00E31ADE">
              <w:t>9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DE1629" w:rsidP="00186E30">
            <w:pPr>
              <w:pStyle w:val="GillSansLight12pt"/>
            </w:pPr>
            <w:r>
              <w:t>ISF</w:t>
            </w:r>
            <w:r w:rsidR="003A5ABC">
              <w:t xml:space="preserve"> content,</w:t>
            </w:r>
            <w:r w:rsidRPr="00DE1629">
              <w:t xml:space="preserve"> maintenance </w:t>
            </w:r>
            <w:r w:rsidR="003A5ABC">
              <w:t xml:space="preserve">and storage </w:t>
            </w:r>
            <w:r w:rsidRPr="00DE1629">
              <w:t>discussed?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3A5ABC" w:rsidP="004F08B6">
            <w:pPr>
              <w:pStyle w:val="GillSansLight12pt"/>
            </w:pPr>
            <w:r>
              <w:t>2</w:t>
            </w:r>
            <w:r w:rsidR="00E31ADE">
              <w:t>.10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E30" w:rsidRPr="00922222" w:rsidRDefault="003A5ABC" w:rsidP="004F08B6">
            <w:pPr>
              <w:pStyle w:val="GillSansLight12pt"/>
            </w:pPr>
            <w:r w:rsidRPr="003A5ABC">
              <w:t>Study specific procedures/manuals discussed?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A44B28" w:rsidRPr="00922222" w:rsidTr="00A44B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pStyle w:val="GillSansLight12pt"/>
            </w:pPr>
            <w:r>
              <w:t>2.11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pStyle w:val="GillSansLight12pt"/>
            </w:pPr>
            <w:r>
              <w:t>Local versions of PIS, consent, GP letters etc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A44B28" w:rsidRPr="00922222" w:rsidTr="00A44B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28" w:rsidRPr="00922222" w:rsidRDefault="00A44B28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A44B28" w:rsidP="004F08B6">
            <w:pPr>
              <w:pStyle w:val="GillSansLight12pt"/>
            </w:pPr>
            <w:r>
              <w:t>2.12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A55A51" w:rsidP="00A55A51">
            <w:pPr>
              <w:pStyle w:val="GillSansLight12pt"/>
            </w:pPr>
            <w:r>
              <w:t>Reviewed screening/</w:t>
            </w:r>
            <w:r w:rsidR="003A5ABC">
              <w:t xml:space="preserve"> enrolment logs and discussed how these should </w:t>
            </w:r>
            <w:r w:rsidR="00FE6521">
              <w:t xml:space="preserve">be completed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E31ADE" w:rsidP="00A44B28">
            <w:pPr>
              <w:pStyle w:val="GillSansLight12pt"/>
            </w:pPr>
            <w:r>
              <w:t>2.1</w:t>
            </w:r>
            <w:r w:rsidR="00A44B28">
              <w:t>3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Default="003A5ABC" w:rsidP="000A48B1">
            <w:pPr>
              <w:pStyle w:val="GillSansLight12pt"/>
            </w:pPr>
            <w:r>
              <w:t xml:space="preserve">CRFs </w:t>
            </w:r>
            <w:r w:rsidR="000A48B1">
              <w:t xml:space="preserve">completion </w:t>
            </w:r>
            <w:r w:rsidR="003F54B8">
              <w:t>and storage</w:t>
            </w:r>
            <w:r>
              <w:t xml:space="preserve"> </w:t>
            </w:r>
          </w:p>
          <w:p w:rsidR="00E31ADE" w:rsidRPr="00922222" w:rsidRDefault="00E25D60" w:rsidP="000A48B1">
            <w:pPr>
              <w:pStyle w:val="GillSansLight12pt"/>
            </w:pPr>
            <w:r>
              <w:t>Insert v</w:t>
            </w:r>
            <w:r w:rsidR="00E31ADE">
              <w:t>ersion of CRF reviewed………………..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E6521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A44B28" w:rsidP="00540BA3">
            <w:pPr>
              <w:pStyle w:val="GillSansLight12pt"/>
            </w:pPr>
            <w:r>
              <w:t>2.14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186E30" w:rsidP="00540BA3">
            <w:pPr>
              <w:pStyle w:val="GillSansLight12pt"/>
            </w:pPr>
            <w:r>
              <w:t>Discussed completion of</w:t>
            </w:r>
            <w:r w:rsidR="00FE6521">
              <w:t xml:space="preserve"> Adverse Event Logs/Forms and SAE report forms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E6521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Default="00FE6521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Default="00FE6521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E6521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A44B28" w:rsidP="00540BA3">
            <w:pPr>
              <w:pStyle w:val="GillSansLight12pt"/>
            </w:pPr>
            <w:r>
              <w:t>2.15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FE6521">
            <w:pPr>
              <w:pStyle w:val="GillSansLight12pt"/>
            </w:pPr>
            <w:r>
              <w:t>Reviewed forms for recording protocol deviations and reporting non-compliance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E6521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A44B28" w:rsidP="004F08B6">
            <w:pPr>
              <w:pStyle w:val="GillSansLight12pt"/>
            </w:pPr>
            <w:r>
              <w:t>2.16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FE6521" w:rsidP="004F08B6">
            <w:pPr>
              <w:pStyle w:val="GillSansLight12pt"/>
            </w:pPr>
            <w:r>
              <w:t>Version Control – Document Inventory Log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4F08B6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B6" w:rsidRPr="00922222" w:rsidRDefault="004F08B6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E6521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A44B28" w:rsidP="00540BA3">
            <w:pPr>
              <w:pStyle w:val="GillSansLight12pt"/>
            </w:pPr>
            <w:r>
              <w:t>2.17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4F08B6" w:rsidRDefault="00FE6521" w:rsidP="00FE6521">
            <w:pPr>
              <w:pStyle w:val="GillSansLight12pt"/>
            </w:pPr>
            <w:r>
              <w:t>Amendments (procedures for implementation) and Amendment Log</w:t>
            </w:r>
            <w:r w:rsidR="00A55A51">
              <w:t>s</w:t>
            </w:r>
            <w:r>
              <w:t xml:space="preserve">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E6521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521" w:rsidRPr="00922222" w:rsidRDefault="00FE6521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3A5ABC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A44B28" w:rsidP="00540BA3">
            <w:pPr>
              <w:pStyle w:val="GillSansLight12pt"/>
            </w:pPr>
            <w:r>
              <w:t>2.18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4F08B6" w:rsidRDefault="00E25D60" w:rsidP="00E31ADE">
            <w:pPr>
              <w:pStyle w:val="GillSansLight12pt"/>
            </w:pPr>
            <w:r>
              <w:t>Data m</w:t>
            </w:r>
            <w:r w:rsidR="00E31ADE">
              <w:t>anagement and h</w:t>
            </w:r>
            <w:r w:rsidR="003A5ABC" w:rsidRPr="004F08B6">
              <w:t>andling data queries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3A5ABC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3A5ABC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3A5ABC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3A5ABC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ABC" w:rsidRPr="00922222" w:rsidRDefault="003A5ABC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3C2C1B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C1B" w:rsidRPr="00922222" w:rsidRDefault="003C2C1B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E25D6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A44B28" w:rsidP="00540BA3">
            <w:pPr>
              <w:pStyle w:val="GillSansLight12pt"/>
            </w:pPr>
            <w:r>
              <w:t>2.19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Default="00E25D60" w:rsidP="00186E30">
            <w:pPr>
              <w:pStyle w:val="GillSansLight12pt"/>
            </w:pPr>
            <w:r>
              <w:t xml:space="preserve">Source data requirements and location </w:t>
            </w:r>
            <w:r w:rsidR="00186E30" w:rsidRPr="00186E30">
              <w:t>discussed and source data location log</w:t>
            </w:r>
            <w:r w:rsidR="00186E30">
              <w:t xml:space="preserve"> completed</w:t>
            </w:r>
            <w:r w:rsidR="00A55A51">
              <w:t xml:space="preserve"> (as relevant to site)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E25D60" w:rsidRPr="00922222" w:rsidTr="00540B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Default="00E25D60" w:rsidP="00540BA3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E25D60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A44B28" w:rsidP="004F08B6">
            <w:pPr>
              <w:pStyle w:val="GillSansLight12pt"/>
            </w:pPr>
            <w:r>
              <w:t>2.20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Default="00E25D60" w:rsidP="004F08B6">
            <w:pPr>
              <w:pStyle w:val="GillSansLight12pt"/>
            </w:pPr>
            <w:r w:rsidRPr="00E25D60">
              <w:t>Archiving of documents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60" w:rsidRPr="00922222" w:rsidRDefault="00E25D60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F0C43" w:rsidRPr="00922222" w:rsidTr="00EE7DE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Default="002F0C43" w:rsidP="004F08B6">
            <w:pPr>
              <w:pStyle w:val="GillSansLight12pt"/>
            </w:pP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E25D60" w:rsidRDefault="002F0C43" w:rsidP="004F08B6">
            <w:pPr>
              <w:pStyle w:val="GillSansLight12pt"/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922222" w:rsidRDefault="002F0C43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922222" w:rsidRDefault="002F0C43" w:rsidP="003C2C1B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922222" w:rsidRDefault="002F0C43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922222" w:rsidRDefault="002F0C43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C43" w:rsidRPr="00922222" w:rsidRDefault="002F0C43" w:rsidP="003C2C1B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041A7" w:rsidRPr="00922222" w:rsidTr="00540BA3">
        <w:tc>
          <w:tcPr>
            <w:tcW w:w="10740" w:type="dxa"/>
            <w:gridSpan w:val="7"/>
          </w:tcPr>
          <w:p w:rsidR="00F041A7" w:rsidRPr="004F08B6" w:rsidRDefault="00F041A7" w:rsidP="00540BA3">
            <w:pPr>
              <w:pStyle w:val="NanamiMedium12pt"/>
              <w:rPr>
                <w:b/>
              </w:rPr>
            </w:pPr>
            <w:r w:rsidRPr="004F08B6">
              <w:rPr>
                <w:b/>
              </w:rPr>
              <w:t>Comments on relevant  discussions /actions arising :</w:t>
            </w:r>
          </w:p>
          <w:p w:rsidR="00F041A7" w:rsidRDefault="00F041A7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  <w:p w:rsidR="00A55A51" w:rsidRPr="00922222" w:rsidRDefault="00A55A5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  <w:p w:rsidR="00F041A7" w:rsidRDefault="00F041A7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  <w:p w:rsidR="001F3D71" w:rsidRPr="00922222" w:rsidRDefault="001F3D71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0"/>
              </w:rPr>
            </w:pPr>
          </w:p>
        </w:tc>
      </w:tr>
    </w:tbl>
    <w:p w:rsidR="003F54B8" w:rsidRPr="003F54B8" w:rsidRDefault="003F54B8" w:rsidP="003F54B8">
      <w:pPr>
        <w:pStyle w:val="NanamiMedium12pt"/>
        <w:numPr>
          <w:ilvl w:val="0"/>
          <w:numId w:val="6"/>
        </w:numPr>
        <w:rPr>
          <w:b/>
        </w:rPr>
      </w:pPr>
      <w:r w:rsidRPr="003F54B8">
        <w:rPr>
          <w:b/>
        </w:rPr>
        <w:lastRenderedPageBreak/>
        <w:t>Staff and facilities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171"/>
        <w:gridCol w:w="1208"/>
        <w:gridCol w:w="567"/>
        <w:gridCol w:w="1134"/>
        <w:gridCol w:w="567"/>
        <w:gridCol w:w="1276"/>
      </w:tblGrid>
      <w:tr w:rsidR="00186E30" w:rsidRPr="00922222" w:rsidTr="00194A48">
        <w:trPr>
          <w:tblHeader/>
        </w:trPr>
        <w:tc>
          <w:tcPr>
            <w:tcW w:w="817" w:type="dxa"/>
            <w:shd w:val="clear" w:color="auto" w:fill="D9D9D9" w:themeFill="background1" w:themeFillShade="D9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186E30" w:rsidRPr="004F08B6" w:rsidRDefault="00186E30" w:rsidP="00540BA3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N/A</w:t>
            </w:r>
          </w:p>
        </w:tc>
      </w:tr>
      <w:tr w:rsidR="00186E30" w:rsidRPr="00922222" w:rsidTr="00540BA3"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  <w:r>
              <w:t>3</w:t>
            </w:r>
            <w:r w:rsidRPr="003C2C1B">
              <w:t>.1</w:t>
            </w:r>
          </w:p>
        </w:tc>
        <w:tc>
          <w:tcPr>
            <w:tcW w:w="5171" w:type="dxa"/>
          </w:tcPr>
          <w:p w:rsidR="00186E30" w:rsidRPr="004F08B6" w:rsidRDefault="000B63F3" w:rsidP="000B63F3">
            <w:pPr>
              <w:pStyle w:val="GillSansLight12pt"/>
            </w:pPr>
            <w:r w:rsidRPr="000B63F3">
              <w:t>ICH-GCP and PI responsibilities on study were discussed</w:t>
            </w:r>
            <w:r>
              <w:t xml:space="preserve"> with</w:t>
            </w:r>
            <w:r w:rsidR="00EB73CF">
              <w:t xml:space="preserve"> PI</w:t>
            </w:r>
            <w:r>
              <w:t>?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rPr>
          <w:trHeight w:val="206"/>
        </w:trPr>
        <w:tc>
          <w:tcPr>
            <w:tcW w:w="817" w:type="dxa"/>
          </w:tcPr>
          <w:p w:rsidR="00186E30" w:rsidRPr="00922222" w:rsidRDefault="00186E30" w:rsidP="00540BA3">
            <w:pPr>
              <w:pStyle w:val="GillSansLight12pt"/>
            </w:pPr>
            <w:r>
              <w:t>3.2</w:t>
            </w:r>
          </w:p>
        </w:tc>
        <w:tc>
          <w:tcPr>
            <w:tcW w:w="5171" w:type="dxa"/>
          </w:tcPr>
          <w:p w:rsidR="002B6DD9" w:rsidRDefault="000B63F3" w:rsidP="000B63F3">
            <w:pPr>
              <w:pStyle w:val="GillSansLight12pt"/>
            </w:pPr>
            <w:r w:rsidRPr="000B63F3">
              <w:t>Is the Principal Investigator appropriately qualified and trained to conduct the study?</w:t>
            </w:r>
            <w:r>
              <w:t xml:space="preserve"> </w:t>
            </w:r>
          </w:p>
          <w:p w:rsidR="002B6DD9" w:rsidRDefault="002B6DD9" w:rsidP="000B63F3">
            <w:pPr>
              <w:pStyle w:val="GillSansLight12pt"/>
            </w:pPr>
          </w:p>
          <w:p w:rsidR="00186E30" w:rsidRPr="001F3D71" w:rsidRDefault="00A55A51" w:rsidP="00A55A51">
            <w:pPr>
              <w:pStyle w:val="GillSansLight12pt"/>
              <w:rPr>
                <w:i/>
                <w:sz w:val="22"/>
                <w:szCs w:val="22"/>
              </w:rPr>
            </w:pPr>
            <w:r w:rsidRPr="001F3D71">
              <w:rPr>
                <w:i/>
                <w:sz w:val="22"/>
                <w:szCs w:val="22"/>
              </w:rPr>
              <w:t>CTIMPs, p</w:t>
            </w:r>
            <w:r w:rsidR="000B63F3" w:rsidRPr="001F3D71">
              <w:rPr>
                <w:i/>
                <w:sz w:val="22"/>
                <w:szCs w:val="22"/>
              </w:rPr>
              <w:t xml:space="preserve">lease comment </w:t>
            </w:r>
            <w:r w:rsidR="00C43DDD" w:rsidRPr="001F3D71">
              <w:rPr>
                <w:i/>
                <w:sz w:val="22"/>
                <w:szCs w:val="22"/>
              </w:rPr>
              <w:t xml:space="preserve">below </w:t>
            </w:r>
            <w:r w:rsidR="000B63F3" w:rsidRPr="001F3D71">
              <w:rPr>
                <w:i/>
                <w:sz w:val="22"/>
                <w:szCs w:val="22"/>
              </w:rPr>
              <w:t>if this is the fi</w:t>
            </w:r>
            <w:r w:rsidR="00C43DDD" w:rsidRPr="001F3D71">
              <w:rPr>
                <w:i/>
                <w:sz w:val="22"/>
                <w:szCs w:val="22"/>
              </w:rPr>
              <w:t>rst CTIMP the PI is being PI on</w:t>
            </w:r>
            <w:r w:rsidRPr="001F3D71">
              <w:rPr>
                <w:i/>
                <w:sz w:val="22"/>
                <w:szCs w:val="22"/>
              </w:rPr>
              <w:t xml:space="preserve"> and</w:t>
            </w:r>
            <w:r w:rsidR="00C43DDD" w:rsidRPr="001F3D71">
              <w:rPr>
                <w:i/>
                <w:sz w:val="22"/>
                <w:szCs w:val="22"/>
              </w:rPr>
              <w:t xml:space="preserve"> </w:t>
            </w:r>
            <w:r w:rsidR="000B63F3" w:rsidRPr="001F3D71">
              <w:rPr>
                <w:i/>
                <w:sz w:val="22"/>
                <w:szCs w:val="22"/>
              </w:rPr>
              <w:t xml:space="preserve">how many CTIMPs </w:t>
            </w:r>
            <w:r w:rsidR="00C43DDD" w:rsidRPr="001F3D71">
              <w:rPr>
                <w:i/>
                <w:sz w:val="22"/>
                <w:szCs w:val="22"/>
              </w:rPr>
              <w:t xml:space="preserve">the </w:t>
            </w:r>
            <w:r w:rsidR="000B63F3" w:rsidRPr="001F3D71">
              <w:rPr>
                <w:i/>
                <w:sz w:val="22"/>
                <w:szCs w:val="22"/>
              </w:rPr>
              <w:t xml:space="preserve">PI </w:t>
            </w:r>
            <w:r w:rsidR="00C43DDD" w:rsidRPr="001F3D71">
              <w:rPr>
                <w:i/>
                <w:sz w:val="22"/>
                <w:szCs w:val="22"/>
              </w:rPr>
              <w:t xml:space="preserve">is </w:t>
            </w:r>
            <w:r w:rsidR="000B63F3" w:rsidRPr="001F3D71">
              <w:rPr>
                <w:i/>
                <w:sz w:val="22"/>
                <w:szCs w:val="22"/>
              </w:rPr>
              <w:t>currently working on as PI?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86E30" w:rsidP="00540BA3">
            <w:pPr>
              <w:pStyle w:val="GillSansLight12pt"/>
            </w:pPr>
            <w:r>
              <w:t>3.3</w:t>
            </w:r>
          </w:p>
        </w:tc>
        <w:tc>
          <w:tcPr>
            <w:tcW w:w="5171" w:type="dxa"/>
          </w:tcPr>
          <w:p w:rsidR="00186E30" w:rsidRPr="004F08B6" w:rsidRDefault="000B63F3" w:rsidP="000B63F3">
            <w:pPr>
              <w:pStyle w:val="GillSansLight12pt"/>
            </w:pPr>
            <w:r w:rsidRPr="000B63F3">
              <w:t xml:space="preserve">Current CV </w:t>
            </w:r>
            <w:r>
              <w:t xml:space="preserve">of PI </w:t>
            </w:r>
            <w:r w:rsidRPr="000B63F3">
              <w:t xml:space="preserve">(signed and dated) </w:t>
            </w:r>
            <w:r>
              <w:t xml:space="preserve">and GCP certificate </w:t>
            </w:r>
            <w:r w:rsidRPr="000B63F3">
              <w:t xml:space="preserve">collected for the TMF 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86E30" w:rsidP="00540BA3">
            <w:pPr>
              <w:pStyle w:val="GillSansLight12pt"/>
            </w:pPr>
            <w:r>
              <w:t>3.4</w:t>
            </w:r>
          </w:p>
        </w:tc>
        <w:tc>
          <w:tcPr>
            <w:tcW w:w="5171" w:type="dxa"/>
          </w:tcPr>
          <w:p w:rsidR="00186E30" w:rsidRPr="004F08B6" w:rsidRDefault="000B63F3" w:rsidP="000B63F3">
            <w:pPr>
              <w:pStyle w:val="GillSansLight12pt"/>
            </w:pPr>
            <w:r>
              <w:t>Delegation of roles and responsibilities to members of the study team and</w:t>
            </w:r>
            <w:r w:rsidR="001D6CC5">
              <w:t xml:space="preserve"> evidencing</w:t>
            </w:r>
            <w:r w:rsidRPr="000B63F3">
              <w:t xml:space="preserve"> ‘appropriate’ expertise and training</w:t>
            </w:r>
            <w:r>
              <w:t xml:space="preserve"> in ISF </w:t>
            </w:r>
            <w:r w:rsidRPr="000B63F3">
              <w:t>discussed</w:t>
            </w:r>
            <w:r>
              <w:t>?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EB73CF" w:rsidRPr="00922222" w:rsidTr="00A44B28">
        <w:tc>
          <w:tcPr>
            <w:tcW w:w="817" w:type="dxa"/>
          </w:tcPr>
          <w:p w:rsidR="00EB73CF" w:rsidRPr="00922222" w:rsidRDefault="00EB73CF" w:rsidP="00A44B28">
            <w:pPr>
              <w:pStyle w:val="GillSansLight12pt"/>
            </w:pPr>
            <w:r>
              <w:t>3.5</w:t>
            </w:r>
          </w:p>
        </w:tc>
        <w:tc>
          <w:tcPr>
            <w:tcW w:w="5171" w:type="dxa"/>
          </w:tcPr>
          <w:p w:rsidR="002B6DD9" w:rsidRDefault="00EB73CF" w:rsidP="00EB73CF">
            <w:pPr>
              <w:pStyle w:val="GillSansLight12pt"/>
            </w:pPr>
            <w:r>
              <w:t xml:space="preserve">Is there dedicated research staff support to this study (e.g a research nurse). </w:t>
            </w:r>
          </w:p>
          <w:p w:rsidR="00EB73CF" w:rsidRPr="004F08B6" w:rsidRDefault="00EB73CF" w:rsidP="00EB73CF">
            <w:pPr>
              <w:pStyle w:val="GillSansLight12pt"/>
            </w:pPr>
            <w:r>
              <w:t>If yes, please name …………………………</w:t>
            </w:r>
          </w:p>
        </w:tc>
        <w:tc>
          <w:tcPr>
            <w:tcW w:w="1208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EB73CF" w:rsidRPr="00922222" w:rsidTr="00A44B28">
        <w:trPr>
          <w:trHeight w:val="57"/>
        </w:trPr>
        <w:tc>
          <w:tcPr>
            <w:tcW w:w="817" w:type="dxa"/>
          </w:tcPr>
          <w:p w:rsidR="00EB73CF" w:rsidRPr="003C2C1B" w:rsidRDefault="00EB73CF" w:rsidP="00A44B28">
            <w:pPr>
              <w:pStyle w:val="GillSansLight12pt"/>
            </w:pPr>
          </w:p>
        </w:tc>
        <w:tc>
          <w:tcPr>
            <w:tcW w:w="5171" w:type="dxa"/>
          </w:tcPr>
          <w:p w:rsidR="00EB73CF" w:rsidRPr="004F08B6" w:rsidRDefault="00EB73CF" w:rsidP="00A44B28">
            <w:pPr>
              <w:pStyle w:val="GillSansLight12pt"/>
            </w:pPr>
          </w:p>
        </w:tc>
        <w:tc>
          <w:tcPr>
            <w:tcW w:w="1208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EB73CF" w:rsidRPr="00922222" w:rsidRDefault="00EB73CF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EB73CF" w:rsidP="00540BA3">
            <w:pPr>
              <w:pStyle w:val="GillSansLight12pt"/>
            </w:pPr>
            <w:r>
              <w:t>3.6</w:t>
            </w:r>
          </w:p>
        </w:tc>
        <w:tc>
          <w:tcPr>
            <w:tcW w:w="5171" w:type="dxa"/>
          </w:tcPr>
          <w:p w:rsidR="00EB73CF" w:rsidRDefault="000B63F3" w:rsidP="000B63F3">
            <w:pPr>
              <w:pStyle w:val="GillSansLight12pt"/>
            </w:pPr>
            <w:r w:rsidRPr="000B63F3">
              <w:t>Delegation of Authority &amp; Signature Log completed</w:t>
            </w:r>
            <w:r>
              <w:t xml:space="preserve"> </w:t>
            </w:r>
            <w:r w:rsidR="00EB73CF">
              <w:t xml:space="preserve">for those present at </w:t>
            </w:r>
            <w:r w:rsidR="00C43DDD">
              <w:t>site initiation</w:t>
            </w:r>
            <w:r w:rsidR="00EB73CF">
              <w:t xml:space="preserve"> </w:t>
            </w:r>
            <w:r>
              <w:t>and copy collected for the TMF?</w:t>
            </w:r>
            <w:r w:rsidRPr="000B63F3">
              <w:t xml:space="preserve"> </w:t>
            </w:r>
          </w:p>
          <w:p w:rsidR="002B6DD9" w:rsidRDefault="002B6DD9" w:rsidP="000B63F3">
            <w:pPr>
              <w:pStyle w:val="GillSansLight12pt"/>
            </w:pPr>
          </w:p>
          <w:p w:rsidR="00186E30" w:rsidRPr="001F3D71" w:rsidRDefault="00A55A51" w:rsidP="000B63F3">
            <w:pPr>
              <w:pStyle w:val="GillSansLight12pt"/>
              <w:rPr>
                <w:i/>
                <w:sz w:val="22"/>
                <w:szCs w:val="22"/>
              </w:rPr>
            </w:pPr>
            <w:r w:rsidRPr="001F3D71">
              <w:rPr>
                <w:i/>
                <w:sz w:val="22"/>
                <w:szCs w:val="22"/>
              </w:rPr>
              <w:t>For CTIMPs, where m</w:t>
            </w:r>
            <w:r w:rsidR="00EB73CF" w:rsidRPr="001F3D71">
              <w:rPr>
                <w:i/>
                <w:sz w:val="22"/>
                <w:szCs w:val="22"/>
              </w:rPr>
              <w:t xml:space="preserve">embers of the site study team </w:t>
            </w:r>
            <w:r w:rsidRPr="001F3D71">
              <w:rPr>
                <w:i/>
                <w:sz w:val="22"/>
                <w:szCs w:val="22"/>
              </w:rPr>
              <w:t xml:space="preserve">are </w:t>
            </w:r>
            <w:r w:rsidR="00EB73CF" w:rsidRPr="001F3D71">
              <w:rPr>
                <w:i/>
                <w:sz w:val="22"/>
                <w:szCs w:val="22"/>
              </w:rPr>
              <w:t xml:space="preserve">not present </w:t>
            </w:r>
            <w:r w:rsidRPr="001F3D71">
              <w:rPr>
                <w:i/>
                <w:sz w:val="22"/>
                <w:szCs w:val="22"/>
              </w:rPr>
              <w:t xml:space="preserve">at site initiation visit </w:t>
            </w:r>
            <w:r w:rsidR="00EB73CF" w:rsidRPr="001F3D71">
              <w:rPr>
                <w:i/>
                <w:sz w:val="22"/>
                <w:szCs w:val="22"/>
              </w:rPr>
              <w:t xml:space="preserve">(and therefore not signed onto the delegation log) </w:t>
            </w:r>
            <w:r w:rsidRPr="001F3D71">
              <w:rPr>
                <w:i/>
                <w:sz w:val="22"/>
                <w:szCs w:val="22"/>
              </w:rPr>
              <w:t xml:space="preserve">their details </w:t>
            </w:r>
            <w:r w:rsidR="00EB73CF" w:rsidRPr="001F3D71">
              <w:rPr>
                <w:i/>
                <w:sz w:val="22"/>
                <w:szCs w:val="22"/>
              </w:rPr>
              <w:t>should be added to the table 3.16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D6CC5" w:rsidRPr="00922222" w:rsidTr="00A44B28">
        <w:tc>
          <w:tcPr>
            <w:tcW w:w="817" w:type="dxa"/>
          </w:tcPr>
          <w:p w:rsidR="001D6CC5" w:rsidRPr="00922222" w:rsidRDefault="00EB73CF" w:rsidP="00A44B28">
            <w:pPr>
              <w:pStyle w:val="GillSansLight12pt"/>
            </w:pPr>
            <w:r>
              <w:t>3.7</w:t>
            </w:r>
          </w:p>
        </w:tc>
        <w:tc>
          <w:tcPr>
            <w:tcW w:w="5171" w:type="dxa"/>
          </w:tcPr>
          <w:p w:rsidR="001D6CC5" w:rsidRPr="004F08B6" w:rsidRDefault="001D6CC5" w:rsidP="00A44B28">
            <w:pPr>
              <w:pStyle w:val="GillSansLight12pt"/>
            </w:pPr>
            <w:r>
              <w:t>CVs and relevant and/or study specific training records for members of team (as they appear on the delegation log) filed in the ISF</w:t>
            </w:r>
          </w:p>
        </w:tc>
        <w:tc>
          <w:tcPr>
            <w:tcW w:w="1208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D6CC5" w:rsidRPr="00922222" w:rsidTr="00A44B28">
        <w:tc>
          <w:tcPr>
            <w:tcW w:w="817" w:type="dxa"/>
          </w:tcPr>
          <w:p w:rsidR="001D6CC5" w:rsidRPr="003C2C1B" w:rsidRDefault="001D6CC5" w:rsidP="00A44B28">
            <w:pPr>
              <w:pStyle w:val="GillSansLight12pt"/>
            </w:pPr>
          </w:p>
        </w:tc>
        <w:tc>
          <w:tcPr>
            <w:tcW w:w="5171" w:type="dxa"/>
          </w:tcPr>
          <w:p w:rsidR="001D6CC5" w:rsidRPr="004F08B6" w:rsidRDefault="001D6CC5" w:rsidP="00A44B28">
            <w:pPr>
              <w:pStyle w:val="GillSansLight12pt"/>
            </w:pPr>
          </w:p>
        </w:tc>
        <w:tc>
          <w:tcPr>
            <w:tcW w:w="1208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D6CC5" w:rsidRPr="00922222" w:rsidRDefault="001D6CC5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D6CC5" w:rsidP="00540BA3">
            <w:pPr>
              <w:pStyle w:val="GillSansLight12pt"/>
            </w:pPr>
            <w:r>
              <w:t>3.</w:t>
            </w:r>
            <w:r w:rsidR="00EB73CF">
              <w:t>8</w:t>
            </w:r>
          </w:p>
        </w:tc>
        <w:tc>
          <w:tcPr>
            <w:tcW w:w="5171" w:type="dxa"/>
          </w:tcPr>
          <w:p w:rsidR="00186E30" w:rsidRPr="004F08B6" w:rsidRDefault="000B63F3" w:rsidP="00540BA3">
            <w:pPr>
              <w:pStyle w:val="GillSansLight12pt"/>
            </w:pPr>
            <w:r w:rsidRPr="000B63F3">
              <w:t>Are there any conflicting studies</w:t>
            </w:r>
            <w:r w:rsidR="00EB73CF">
              <w:t xml:space="preserve"> at site</w:t>
            </w:r>
            <w:r w:rsidRPr="000B63F3">
              <w:t>?</w:t>
            </w:r>
            <w:r>
              <w:t xml:space="preserve"> If yes please add details in comment section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D6CC5" w:rsidP="00540BA3">
            <w:pPr>
              <w:pStyle w:val="GillSansLight12pt"/>
            </w:pPr>
            <w:r>
              <w:t>3.</w:t>
            </w:r>
            <w:r w:rsidR="00EB73CF">
              <w:t>9</w:t>
            </w:r>
          </w:p>
        </w:tc>
        <w:tc>
          <w:tcPr>
            <w:tcW w:w="5171" w:type="dxa"/>
          </w:tcPr>
          <w:p w:rsidR="00186E30" w:rsidRDefault="000B63F3" w:rsidP="00540BA3">
            <w:pPr>
              <w:pStyle w:val="GillSansLight12pt"/>
            </w:pPr>
            <w:r w:rsidRPr="000B63F3">
              <w:t>Access and existence of suitable subjects</w:t>
            </w:r>
            <w:r w:rsidR="00540BA3">
              <w:t xml:space="preserve"> for the trial (i.e feasibility of recruitment).</w:t>
            </w:r>
          </w:p>
          <w:p w:rsidR="00540BA3" w:rsidRPr="004F08B6" w:rsidRDefault="00540BA3" w:rsidP="00540BA3">
            <w:pPr>
              <w:pStyle w:val="GillSansLight12pt"/>
            </w:pPr>
            <w:r>
              <w:lastRenderedPageBreak/>
              <w:t>Please insert agreed recruitment target for site …………………..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D6CC5" w:rsidP="00540BA3">
            <w:pPr>
              <w:pStyle w:val="GillSansLight12pt"/>
            </w:pPr>
            <w:r>
              <w:lastRenderedPageBreak/>
              <w:t>3.</w:t>
            </w:r>
            <w:r w:rsidR="00EB73CF">
              <w:t>10</w:t>
            </w:r>
          </w:p>
        </w:tc>
        <w:tc>
          <w:tcPr>
            <w:tcW w:w="5171" w:type="dxa"/>
          </w:tcPr>
          <w:p w:rsidR="00186E30" w:rsidRPr="004F08B6" w:rsidRDefault="00540BA3" w:rsidP="00540BA3">
            <w:pPr>
              <w:pStyle w:val="GillSansLight12pt"/>
            </w:pPr>
            <w:r w:rsidRPr="00540BA3">
              <w:t xml:space="preserve">Continuing suitability of </w:t>
            </w:r>
            <w:r>
              <w:t xml:space="preserve">site </w:t>
            </w:r>
            <w:r w:rsidRPr="00540BA3">
              <w:t>clinical facilities (sufficient time and resources)</w:t>
            </w:r>
            <w:r>
              <w:t xml:space="preserve">. Please add comments as appropriate if any changes planned for future that may affect trial at the site. 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1D6CC5" w:rsidP="00540BA3">
            <w:pPr>
              <w:pStyle w:val="GillSansLight12pt"/>
            </w:pPr>
            <w:r>
              <w:t>3.</w:t>
            </w:r>
            <w:r w:rsidR="00EB73CF">
              <w:t>11</w:t>
            </w:r>
          </w:p>
        </w:tc>
        <w:tc>
          <w:tcPr>
            <w:tcW w:w="5171" w:type="dxa"/>
          </w:tcPr>
          <w:p w:rsidR="00186E30" w:rsidRPr="004F08B6" w:rsidRDefault="00540BA3" w:rsidP="00540BA3">
            <w:pPr>
              <w:pStyle w:val="GillSansLight12pt"/>
            </w:pPr>
            <w:r>
              <w:t>Suitable facilities for storage and security of study documents (ISFs, CRFs etc)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582CE0" w:rsidRPr="00922222" w:rsidTr="00A44B28">
        <w:tc>
          <w:tcPr>
            <w:tcW w:w="817" w:type="dxa"/>
          </w:tcPr>
          <w:p w:rsidR="00582CE0" w:rsidRPr="00922222" w:rsidRDefault="00582CE0" w:rsidP="00A44B28">
            <w:pPr>
              <w:pStyle w:val="GillSansLight12pt"/>
            </w:pPr>
            <w:r>
              <w:t>3.1</w:t>
            </w:r>
            <w:r w:rsidR="00EB73CF">
              <w:t>2</w:t>
            </w:r>
          </w:p>
        </w:tc>
        <w:tc>
          <w:tcPr>
            <w:tcW w:w="5171" w:type="dxa"/>
          </w:tcPr>
          <w:p w:rsidR="00582CE0" w:rsidRPr="004F08B6" w:rsidRDefault="00582CE0" w:rsidP="00A44B28">
            <w:pPr>
              <w:pStyle w:val="GillSansLight12pt"/>
            </w:pPr>
            <w:r w:rsidRPr="00540BA3">
              <w:t>Laboratory procedures and or manual reviewed?</w:t>
            </w:r>
          </w:p>
        </w:tc>
        <w:tc>
          <w:tcPr>
            <w:tcW w:w="1208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582CE0" w:rsidRPr="00922222" w:rsidTr="00A44B28">
        <w:trPr>
          <w:trHeight w:val="57"/>
        </w:trPr>
        <w:tc>
          <w:tcPr>
            <w:tcW w:w="817" w:type="dxa"/>
          </w:tcPr>
          <w:p w:rsidR="00582CE0" w:rsidRPr="003C2C1B" w:rsidRDefault="00582CE0" w:rsidP="00A44B28">
            <w:pPr>
              <w:pStyle w:val="GillSansLight12pt"/>
            </w:pPr>
          </w:p>
        </w:tc>
        <w:tc>
          <w:tcPr>
            <w:tcW w:w="5171" w:type="dxa"/>
          </w:tcPr>
          <w:p w:rsidR="00582CE0" w:rsidRPr="004F08B6" w:rsidRDefault="00582CE0" w:rsidP="00A44B28">
            <w:pPr>
              <w:pStyle w:val="GillSansLight12pt"/>
            </w:pPr>
          </w:p>
        </w:tc>
        <w:tc>
          <w:tcPr>
            <w:tcW w:w="1208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582CE0" w:rsidRPr="00922222" w:rsidRDefault="00582CE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186E30" w:rsidRPr="00922222" w:rsidTr="00540BA3">
        <w:tc>
          <w:tcPr>
            <w:tcW w:w="817" w:type="dxa"/>
          </w:tcPr>
          <w:p w:rsidR="00186E30" w:rsidRPr="00922222" w:rsidRDefault="00582CE0" w:rsidP="00540BA3">
            <w:pPr>
              <w:pStyle w:val="GillSansLight12pt"/>
            </w:pPr>
            <w:r>
              <w:t>3.1</w:t>
            </w:r>
            <w:r w:rsidR="00EB73CF">
              <w:t>3</w:t>
            </w:r>
          </w:p>
        </w:tc>
        <w:tc>
          <w:tcPr>
            <w:tcW w:w="5171" w:type="dxa"/>
          </w:tcPr>
          <w:p w:rsidR="00186E30" w:rsidRPr="004F08B6" w:rsidRDefault="00540BA3" w:rsidP="00540BA3">
            <w:pPr>
              <w:pStyle w:val="GillSansLight12pt"/>
            </w:pPr>
            <w:r w:rsidRPr="00540BA3">
              <w:t>Sample handling preparation and storage areas available and adequate for the study purpose?</w:t>
            </w: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540BA3" w:rsidRPr="00922222" w:rsidTr="00540BA3">
        <w:trPr>
          <w:trHeight w:val="57"/>
        </w:trPr>
        <w:tc>
          <w:tcPr>
            <w:tcW w:w="817" w:type="dxa"/>
          </w:tcPr>
          <w:p w:rsidR="00540BA3" w:rsidRPr="003C2C1B" w:rsidRDefault="00540BA3" w:rsidP="00540BA3">
            <w:pPr>
              <w:pStyle w:val="GillSansLight12pt"/>
            </w:pPr>
          </w:p>
        </w:tc>
        <w:tc>
          <w:tcPr>
            <w:tcW w:w="5171" w:type="dxa"/>
          </w:tcPr>
          <w:p w:rsidR="00540BA3" w:rsidRPr="004F08B6" w:rsidRDefault="00540BA3" w:rsidP="00540BA3">
            <w:pPr>
              <w:pStyle w:val="GillSansLight12pt"/>
            </w:pPr>
          </w:p>
        </w:tc>
        <w:tc>
          <w:tcPr>
            <w:tcW w:w="1208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540BA3" w:rsidRPr="00922222" w:rsidTr="00540BA3">
        <w:tc>
          <w:tcPr>
            <w:tcW w:w="817" w:type="dxa"/>
          </w:tcPr>
          <w:p w:rsidR="00540BA3" w:rsidRPr="00922222" w:rsidRDefault="00582CE0" w:rsidP="00540BA3">
            <w:pPr>
              <w:pStyle w:val="GillSansLight12pt"/>
            </w:pPr>
            <w:r>
              <w:t>3.1</w:t>
            </w:r>
            <w:r w:rsidR="00EB73CF">
              <w:t>4</w:t>
            </w:r>
          </w:p>
        </w:tc>
        <w:tc>
          <w:tcPr>
            <w:tcW w:w="5171" w:type="dxa"/>
          </w:tcPr>
          <w:p w:rsidR="00540BA3" w:rsidRPr="004F08B6" w:rsidRDefault="00540BA3" w:rsidP="001F3D71">
            <w:pPr>
              <w:pStyle w:val="GillSansLight12pt"/>
            </w:pPr>
            <w:r>
              <w:t>Site e</w:t>
            </w:r>
            <w:r w:rsidRPr="00540BA3">
              <w:t xml:space="preserve">quipment </w:t>
            </w:r>
            <w:r>
              <w:t>assessed and confirmed as fit for purpose including review of maintenance records (e.g cent</w:t>
            </w:r>
            <w:r w:rsidR="00582CE0">
              <w:t xml:space="preserve">rifuges, </w:t>
            </w:r>
            <w:r w:rsidR="001F3D71">
              <w:t>freezers</w:t>
            </w:r>
            <w:r w:rsidR="00582CE0">
              <w:t>)?</w:t>
            </w:r>
            <w:r w:rsidR="001F3D71">
              <w:t xml:space="preserve"> </w:t>
            </w:r>
            <w:r w:rsidR="001F3D71" w:rsidRPr="001F3D71">
              <w:t>List all equipment to be used in comments</w:t>
            </w:r>
            <w:r w:rsidR="001F3D71">
              <w:t xml:space="preserve"> section</w:t>
            </w:r>
          </w:p>
        </w:tc>
        <w:tc>
          <w:tcPr>
            <w:tcW w:w="1208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186E30" w:rsidRPr="00922222" w:rsidTr="00540BA3">
        <w:trPr>
          <w:trHeight w:val="57"/>
        </w:trPr>
        <w:tc>
          <w:tcPr>
            <w:tcW w:w="817" w:type="dxa"/>
          </w:tcPr>
          <w:p w:rsidR="00186E30" w:rsidRPr="003C2C1B" w:rsidRDefault="00186E30" w:rsidP="00540BA3">
            <w:pPr>
              <w:pStyle w:val="GillSansLight12pt"/>
            </w:pPr>
          </w:p>
        </w:tc>
        <w:tc>
          <w:tcPr>
            <w:tcW w:w="5171" w:type="dxa"/>
          </w:tcPr>
          <w:p w:rsidR="00186E30" w:rsidRPr="004F08B6" w:rsidRDefault="00186E30" w:rsidP="00540BA3">
            <w:pPr>
              <w:pStyle w:val="GillSansLight12pt"/>
            </w:pPr>
          </w:p>
        </w:tc>
        <w:tc>
          <w:tcPr>
            <w:tcW w:w="1208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186E30" w:rsidRPr="00922222" w:rsidRDefault="00186E30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540BA3" w:rsidRPr="00922222" w:rsidTr="00540BA3">
        <w:tc>
          <w:tcPr>
            <w:tcW w:w="817" w:type="dxa"/>
          </w:tcPr>
          <w:p w:rsidR="00540BA3" w:rsidRPr="00922222" w:rsidRDefault="00582CE0" w:rsidP="00540BA3">
            <w:pPr>
              <w:pStyle w:val="GillSansLight12pt"/>
            </w:pPr>
            <w:r>
              <w:t>3.1</w:t>
            </w:r>
            <w:r w:rsidR="00EB73CF">
              <w:t>5</w:t>
            </w:r>
          </w:p>
        </w:tc>
        <w:tc>
          <w:tcPr>
            <w:tcW w:w="5171" w:type="dxa"/>
          </w:tcPr>
          <w:p w:rsidR="00540BA3" w:rsidRPr="004F08B6" w:rsidRDefault="00540BA3" w:rsidP="00540BA3">
            <w:pPr>
              <w:pStyle w:val="GillSansLight12pt"/>
            </w:pPr>
            <w:r w:rsidRPr="00540BA3">
              <w:t>Laboratory reference ranges obtained?</w:t>
            </w:r>
          </w:p>
        </w:tc>
        <w:tc>
          <w:tcPr>
            <w:tcW w:w="1208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540BA3" w:rsidRPr="00922222" w:rsidRDefault="00540BA3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B6DD9" w:rsidRPr="00922222" w:rsidTr="00540BA3">
        <w:tc>
          <w:tcPr>
            <w:tcW w:w="817" w:type="dxa"/>
          </w:tcPr>
          <w:p w:rsidR="002B6DD9" w:rsidRDefault="002B6DD9" w:rsidP="00540BA3">
            <w:pPr>
              <w:pStyle w:val="GillSansLight12pt"/>
            </w:pPr>
          </w:p>
        </w:tc>
        <w:tc>
          <w:tcPr>
            <w:tcW w:w="5171" w:type="dxa"/>
          </w:tcPr>
          <w:p w:rsidR="002B6DD9" w:rsidRPr="00540BA3" w:rsidRDefault="002B6DD9" w:rsidP="00540BA3">
            <w:pPr>
              <w:pStyle w:val="GillSansLight12pt"/>
            </w:pPr>
          </w:p>
        </w:tc>
        <w:tc>
          <w:tcPr>
            <w:tcW w:w="1208" w:type="dxa"/>
          </w:tcPr>
          <w:p w:rsidR="002B6DD9" w:rsidRPr="00922222" w:rsidRDefault="002B6DD9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540BA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540BA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EB73CF" w:rsidRPr="00922222" w:rsidTr="00EB73CF">
        <w:trPr>
          <w:trHeight w:val="1051"/>
        </w:trPr>
        <w:tc>
          <w:tcPr>
            <w:tcW w:w="817" w:type="dxa"/>
          </w:tcPr>
          <w:p w:rsidR="00EB73CF" w:rsidRPr="00EB73CF" w:rsidRDefault="00EB73CF" w:rsidP="00EB73CF">
            <w:pPr>
              <w:pStyle w:val="GillSansLight12pt"/>
            </w:pPr>
            <w:r w:rsidRPr="00EB73CF">
              <w:t>3.16</w:t>
            </w:r>
            <w:r w:rsidRPr="00EB73CF">
              <w:rPr>
                <w:rFonts w:ascii="Arial" w:eastAsia="Times New Roman" w:hAnsi="Arial"/>
                <w:i/>
                <w:sz w:val="22"/>
                <w:szCs w:val="20"/>
              </w:rPr>
              <w:t xml:space="preserve">  </w:t>
            </w:r>
          </w:p>
        </w:tc>
        <w:tc>
          <w:tcPr>
            <w:tcW w:w="9923" w:type="dxa"/>
            <w:gridSpan w:val="6"/>
          </w:tcPr>
          <w:p w:rsidR="00EB73CF" w:rsidRPr="00EB73CF" w:rsidRDefault="00EB73CF" w:rsidP="00695E87">
            <w:pPr>
              <w:pStyle w:val="GillSansLight12pt"/>
            </w:pPr>
            <w:r w:rsidRPr="00EB73CF">
              <w:t xml:space="preserve">Please list all site staff that will be involved in the study, but </w:t>
            </w:r>
            <w:r w:rsidR="00A55A51">
              <w:t xml:space="preserve">who were not present at the site initiation </w:t>
            </w:r>
            <w:r w:rsidRPr="00EB73CF">
              <w:t>(and not signed onto the delegation log). Indicate the planned start date, role on study and method these staff will be trained (e.g. by Principal Investigator</w:t>
            </w:r>
            <w:r w:rsidR="00695E87">
              <w:t xml:space="preserve"> etc</w:t>
            </w:r>
            <w:r w:rsidRPr="00EB73CF">
              <w:t>).</w:t>
            </w:r>
          </w:p>
        </w:tc>
      </w:tr>
      <w:tr w:rsidR="00582CE0" w:rsidRPr="00922222" w:rsidTr="002F0C43">
        <w:trPr>
          <w:trHeight w:val="314"/>
        </w:trPr>
        <w:tc>
          <w:tcPr>
            <w:tcW w:w="10740" w:type="dxa"/>
            <w:gridSpan w:val="7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126"/>
              <w:gridCol w:w="2268"/>
              <w:gridCol w:w="3710"/>
            </w:tblGrid>
            <w:tr w:rsidR="00582CE0" w:rsidTr="00194A48">
              <w:tc>
                <w:tcPr>
                  <w:tcW w:w="2405" w:type="dxa"/>
                  <w:shd w:val="clear" w:color="auto" w:fill="D9D9D9" w:themeFill="background1" w:themeFillShade="D9"/>
                </w:tcPr>
                <w:p w:rsidR="00582CE0" w:rsidRDefault="00582CE0" w:rsidP="00582CE0">
                  <w:pPr>
                    <w:pStyle w:val="GillSansLight12pt"/>
                  </w:pPr>
                  <w:r>
                    <w:t xml:space="preserve">Full Name </w:t>
                  </w:r>
                </w:p>
              </w:tc>
              <w:tc>
                <w:tcPr>
                  <w:tcW w:w="2126" w:type="dxa"/>
                  <w:shd w:val="clear" w:color="auto" w:fill="D9D9D9" w:themeFill="background1" w:themeFillShade="D9"/>
                </w:tcPr>
                <w:p w:rsidR="00582CE0" w:rsidRDefault="00582CE0" w:rsidP="00582CE0">
                  <w:pPr>
                    <w:pStyle w:val="GillSansLight12pt"/>
                  </w:pPr>
                  <w:r>
                    <w:t>Planned Start Date (approx.)</w:t>
                  </w:r>
                </w:p>
              </w:tc>
              <w:tc>
                <w:tcPr>
                  <w:tcW w:w="2268" w:type="dxa"/>
                  <w:shd w:val="clear" w:color="auto" w:fill="D9D9D9" w:themeFill="background1" w:themeFillShade="D9"/>
                </w:tcPr>
                <w:p w:rsidR="00582CE0" w:rsidRDefault="00582CE0" w:rsidP="00582CE0">
                  <w:pPr>
                    <w:pStyle w:val="GillSansLight12pt"/>
                  </w:pPr>
                  <w:r>
                    <w:t>Roles and Responsibilities</w:t>
                  </w:r>
                </w:p>
              </w:tc>
              <w:tc>
                <w:tcPr>
                  <w:tcW w:w="3710" w:type="dxa"/>
                  <w:shd w:val="clear" w:color="auto" w:fill="D9D9D9" w:themeFill="background1" w:themeFillShade="D9"/>
                </w:tcPr>
                <w:p w:rsidR="00582CE0" w:rsidRDefault="00582CE0" w:rsidP="00582CE0">
                  <w:pPr>
                    <w:pStyle w:val="GillSansLight12pt"/>
                  </w:pPr>
                  <w:r w:rsidRPr="00582CE0">
                    <w:t>Method of Training</w:t>
                  </w:r>
                </w:p>
              </w:tc>
            </w:tr>
            <w:tr w:rsidR="00582CE0" w:rsidTr="00582CE0">
              <w:tc>
                <w:tcPr>
                  <w:tcW w:w="2405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2126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2268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3710" w:type="dxa"/>
                </w:tcPr>
                <w:p w:rsidR="00582CE0" w:rsidRPr="00582CE0" w:rsidRDefault="00582CE0" w:rsidP="00582CE0">
                  <w:pPr>
                    <w:pStyle w:val="GillSansLight12pt"/>
                  </w:pPr>
                </w:p>
              </w:tc>
            </w:tr>
            <w:tr w:rsidR="00582CE0" w:rsidTr="00582CE0">
              <w:tc>
                <w:tcPr>
                  <w:tcW w:w="2405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2126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2268" w:type="dxa"/>
                </w:tcPr>
                <w:p w:rsidR="00582CE0" w:rsidRDefault="00582CE0" w:rsidP="00582CE0">
                  <w:pPr>
                    <w:pStyle w:val="GillSansLight12pt"/>
                  </w:pPr>
                </w:p>
              </w:tc>
              <w:tc>
                <w:tcPr>
                  <w:tcW w:w="3710" w:type="dxa"/>
                </w:tcPr>
                <w:p w:rsidR="00582CE0" w:rsidRPr="00582CE0" w:rsidRDefault="00582CE0" w:rsidP="00582CE0">
                  <w:pPr>
                    <w:pStyle w:val="GillSansLight12pt"/>
                  </w:pPr>
                </w:p>
              </w:tc>
            </w:tr>
            <w:tr w:rsidR="001F3D71" w:rsidTr="00582CE0">
              <w:tc>
                <w:tcPr>
                  <w:tcW w:w="2405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2126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2268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3710" w:type="dxa"/>
                </w:tcPr>
                <w:p w:rsidR="001F3D71" w:rsidRPr="00582CE0" w:rsidRDefault="001F3D71" w:rsidP="00582CE0">
                  <w:pPr>
                    <w:pStyle w:val="GillSansLight12pt"/>
                  </w:pPr>
                </w:p>
              </w:tc>
            </w:tr>
            <w:tr w:rsidR="001F3D71" w:rsidTr="00582CE0">
              <w:tc>
                <w:tcPr>
                  <w:tcW w:w="2405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2126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2268" w:type="dxa"/>
                </w:tcPr>
                <w:p w:rsidR="001F3D71" w:rsidRDefault="001F3D71" w:rsidP="00582CE0">
                  <w:pPr>
                    <w:pStyle w:val="GillSansLight12pt"/>
                  </w:pPr>
                </w:p>
              </w:tc>
              <w:tc>
                <w:tcPr>
                  <w:tcW w:w="3710" w:type="dxa"/>
                </w:tcPr>
                <w:p w:rsidR="001F3D71" w:rsidRPr="00582CE0" w:rsidRDefault="001F3D71" w:rsidP="00582CE0">
                  <w:pPr>
                    <w:pStyle w:val="GillSansLight12pt"/>
                  </w:pPr>
                </w:p>
              </w:tc>
            </w:tr>
            <w:tr w:rsidR="00695E87" w:rsidTr="00582CE0">
              <w:tc>
                <w:tcPr>
                  <w:tcW w:w="2405" w:type="dxa"/>
                </w:tcPr>
                <w:p w:rsidR="00695E87" w:rsidRDefault="00695E87" w:rsidP="00582CE0">
                  <w:pPr>
                    <w:pStyle w:val="GillSansLight12pt"/>
                  </w:pPr>
                </w:p>
              </w:tc>
              <w:tc>
                <w:tcPr>
                  <w:tcW w:w="2126" w:type="dxa"/>
                </w:tcPr>
                <w:p w:rsidR="00695E87" w:rsidRDefault="00695E87" w:rsidP="00582CE0">
                  <w:pPr>
                    <w:pStyle w:val="GillSansLight12pt"/>
                  </w:pPr>
                </w:p>
              </w:tc>
              <w:tc>
                <w:tcPr>
                  <w:tcW w:w="2268" w:type="dxa"/>
                </w:tcPr>
                <w:p w:rsidR="00695E87" w:rsidRDefault="00695E87" w:rsidP="00582CE0">
                  <w:pPr>
                    <w:pStyle w:val="GillSansLight12pt"/>
                  </w:pPr>
                </w:p>
              </w:tc>
              <w:tc>
                <w:tcPr>
                  <w:tcW w:w="3710" w:type="dxa"/>
                </w:tcPr>
                <w:p w:rsidR="00695E87" w:rsidRPr="00582CE0" w:rsidRDefault="00695E87" w:rsidP="00582CE0">
                  <w:pPr>
                    <w:pStyle w:val="GillSansLight12pt"/>
                  </w:pPr>
                </w:p>
              </w:tc>
            </w:tr>
          </w:tbl>
          <w:p w:rsidR="00BB34DA" w:rsidRPr="00582CE0" w:rsidRDefault="00194A48" w:rsidP="00582CE0">
            <w:pPr>
              <w:pStyle w:val="GillSansLight12pt"/>
            </w:pPr>
            <w:r w:rsidRPr="00194A48">
              <w:t>*Insert more rows as required</w:t>
            </w:r>
          </w:p>
        </w:tc>
      </w:tr>
      <w:tr w:rsidR="002B6DD9" w:rsidRPr="00922222" w:rsidTr="00A44B28">
        <w:tc>
          <w:tcPr>
            <w:tcW w:w="10740" w:type="dxa"/>
            <w:gridSpan w:val="7"/>
          </w:tcPr>
          <w:p w:rsidR="002B6DD9" w:rsidRPr="004F08B6" w:rsidRDefault="002B6DD9" w:rsidP="00A44B28">
            <w:pPr>
              <w:pStyle w:val="NanamiMedium12pt"/>
              <w:rPr>
                <w:b/>
              </w:rPr>
            </w:pPr>
            <w:r w:rsidRPr="004F08B6">
              <w:rPr>
                <w:b/>
              </w:rPr>
              <w:t>Comments on relevant  discussions /actions arising :</w:t>
            </w:r>
          </w:p>
          <w:p w:rsidR="002B6DD9" w:rsidRDefault="002B6DD9" w:rsidP="00A44B28">
            <w:pPr>
              <w:pStyle w:val="GillSansLight12pt"/>
            </w:pPr>
          </w:p>
          <w:p w:rsidR="002B6DD9" w:rsidRDefault="002B6DD9" w:rsidP="00A44B28">
            <w:pPr>
              <w:pStyle w:val="GillSansLight12pt"/>
            </w:pPr>
          </w:p>
          <w:p w:rsidR="006A2C11" w:rsidRPr="00582CE0" w:rsidRDefault="006A2C11" w:rsidP="00A44B28">
            <w:pPr>
              <w:pStyle w:val="GillSansLight12pt"/>
            </w:pPr>
          </w:p>
        </w:tc>
      </w:tr>
    </w:tbl>
    <w:p w:rsidR="006A2C11" w:rsidRDefault="006A2C11" w:rsidP="006A2C11">
      <w:pPr>
        <w:pStyle w:val="NanamiMedium12pt"/>
        <w:ind w:left="360"/>
        <w:rPr>
          <w:b/>
        </w:rPr>
      </w:pPr>
    </w:p>
    <w:p w:rsidR="002B6DD9" w:rsidRPr="003F54B8" w:rsidRDefault="002B6DD9" w:rsidP="006A2C11">
      <w:pPr>
        <w:pStyle w:val="NanamiMedium12pt"/>
        <w:numPr>
          <w:ilvl w:val="0"/>
          <w:numId w:val="11"/>
        </w:numPr>
        <w:rPr>
          <w:b/>
        </w:rPr>
      </w:pPr>
      <w:r>
        <w:rPr>
          <w:b/>
        </w:rPr>
        <w:t xml:space="preserve">Pharmacy </w:t>
      </w:r>
      <w:r w:rsidR="001F3D71">
        <w:rPr>
          <w:b/>
        </w:rPr>
        <w:t>(this section is relevant to CTIMPs only)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171"/>
        <w:gridCol w:w="1208"/>
        <w:gridCol w:w="567"/>
        <w:gridCol w:w="1134"/>
        <w:gridCol w:w="567"/>
        <w:gridCol w:w="1276"/>
      </w:tblGrid>
      <w:tr w:rsidR="002B6DD9" w:rsidRPr="00922222" w:rsidTr="00A44B28">
        <w:trPr>
          <w:tblHeader/>
        </w:trPr>
        <w:tc>
          <w:tcPr>
            <w:tcW w:w="817" w:type="dxa"/>
            <w:shd w:val="clear" w:color="auto" w:fill="D9D9D9" w:themeFill="background1" w:themeFillShade="D9"/>
          </w:tcPr>
          <w:p w:rsidR="002B6DD9" w:rsidRPr="003C2C1B" w:rsidRDefault="002B6DD9" w:rsidP="00A44B28">
            <w:pPr>
              <w:pStyle w:val="GillSansLight12pt"/>
            </w:pPr>
          </w:p>
        </w:tc>
        <w:tc>
          <w:tcPr>
            <w:tcW w:w="5171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GillSansLight12pt"/>
            </w:pPr>
          </w:p>
        </w:tc>
        <w:tc>
          <w:tcPr>
            <w:tcW w:w="1208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NanamiMedium12pt"/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2B6DD9" w:rsidRPr="004F08B6" w:rsidRDefault="002B6DD9" w:rsidP="00A44B28">
            <w:pPr>
              <w:pStyle w:val="NanamiMedium12pt"/>
              <w:jc w:val="center"/>
              <w:rPr>
                <w:b/>
              </w:rPr>
            </w:pPr>
            <w:r w:rsidRPr="004F08B6">
              <w:rPr>
                <w:b/>
              </w:rPr>
              <w:t>N/A</w:t>
            </w:r>
          </w:p>
        </w:tc>
      </w:tr>
      <w:tr w:rsidR="00551C80" w:rsidRPr="00922222" w:rsidTr="00A44B28">
        <w:tc>
          <w:tcPr>
            <w:tcW w:w="817" w:type="dxa"/>
          </w:tcPr>
          <w:p w:rsidR="00551C80" w:rsidRPr="003C2C1B" w:rsidRDefault="00551C80" w:rsidP="00A44B28">
            <w:pPr>
              <w:pStyle w:val="GillSansLight12pt"/>
            </w:pPr>
            <w:r>
              <w:t>4</w:t>
            </w:r>
            <w:r w:rsidRPr="003C2C1B">
              <w:t>.1</w:t>
            </w:r>
          </w:p>
        </w:tc>
        <w:tc>
          <w:tcPr>
            <w:tcW w:w="5171" w:type="dxa"/>
          </w:tcPr>
          <w:p w:rsidR="00551C80" w:rsidRPr="002B6DD9" w:rsidRDefault="00551C80" w:rsidP="00551C80">
            <w:pPr>
              <w:pStyle w:val="GillSansLight12pt"/>
            </w:pPr>
            <w:r>
              <w:t xml:space="preserve">Is there a study/site specific pharmacy agreement in place? For example, where a different NHS Trust to the site NHS Trust provides the pharmacy services </w:t>
            </w:r>
          </w:p>
        </w:tc>
        <w:tc>
          <w:tcPr>
            <w:tcW w:w="1208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551C80" w:rsidRPr="00922222" w:rsidTr="00A44B28">
        <w:tc>
          <w:tcPr>
            <w:tcW w:w="817" w:type="dxa"/>
          </w:tcPr>
          <w:p w:rsidR="00551C80" w:rsidRDefault="00551C80" w:rsidP="00A44B28">
            <w:pPr>
              <w:pStyle w:val="GillSansLight12pt"/>
            </w:pPr>
          </w:p>
        </w:tc>
        <w:tc>
          <w:tcPr>
            <w:tcW w:w="5171" w:type="dxa"/>
          </w:tcPr>
          <w:p w:rsidR="00551C80" w:rsidRPr="002B6DD9" w:rsidRDefault="00551C80" w:rsidP="00A44B28">
            <w:pPr>
              <w:pStyle w:val="GillSansLight12pt"/>
            </w:pPr>
          </w:p>
        </w:tc>
        <w:tc>
          <w:tcPr>
            <w:tcW w:w="1208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1C80" w:rsidRPr="00922222" w:rsidRDefault="00551C80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0069A" w:rsidRPr="00922222" w:rsidTr="00A44B28">
        <w:tc>
          <w:tcPr>
            <w:tcW w:w="817" w:type="dxa"/>
          </w:tcPr>
          <w:p w:rsidR="00F0069A" w:rsidRPr="003C2C1B" w:rsidRDefault="00F0069A" w:rsidP="00A44B28">
            <w:pPr>
              <w:pStyle w:val="GillSansLight12pt"/>
            </w:pPr>
            <w:r>
              <w:t>4</w:t>
            </w:r>
            <w:r w:rsidR="00551C80">
              <w:t>.2</w:t>
            </w:r>
          </w:p>
        </w:tc>
        <w:tc>
          <w:tcPr>
            <w:tcW w:w="5171" w:type="dxa"/>
          </w:tcPr>
          <w:p w:rsidR="00F0069A" w:rsidRDefault="00F0069A" w:rsidP="00F0069A">
            <w:pPr>
              <w:pStyle w:val="GillSansLight12pt"/>
            </w:pPr>
            <w:r w:rsidRPr="002B6DD9">
              <w:t xml:space="preserve">Was </w:t>
            </w:r>
            <w:r>
              <w:t>IMP suppli</w:t>
            </w:r>
            <w:r w:rsidR="001F3D71">
              <w:t>ed to site in advance of the site initiation visit</w:t>
            </w:r>
            <w:r>
              <w:t>?</w:t>
            </w:r>
          </w:p>
          <w:p w:rsidR="00F0069A" w:rsidRDefault="00F0069A" w:rsidP="00F0069A">
            <w:pPr>
              <w:pStyle w:val="GillSansLight12pt"/>
            </w:pPr>
          </w:p>
          <w:p w:rsidR="00F0069A" w:rsidRPr="002B6DD9" w:rsidRDefault="00F0069A" w:rsidP="001F3D71">
            <w:pPr>
              <w:pStyle w:val="GillSansLight12pt"/>
            </w:pPr>
            <w:r>
              <w:t xml:space="preserve">If no, please comment as to why IMP was not supplied in advance of </w:t>
            </w:r>
            <w:r w:rsidR="001F3D71">
              <w:t>visit</w:t>
            </w:r>
            <w:r>
              <w:t xml:space="preserve"> and whether a separate visit to site is planned once IMP is supplied to the site. If a further visit is not planned please provide justification as to why this is not required.</w:t>
            </w:r>
          </w:p>
        </w:tc>
        <w:tc>
          <w:tcPr>
            <w:tcW w:w="1208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0069A" w:rsidRPr="00922222" w:rsidTr="00A44B28">
        <w:tc>
          <w:tcPr>
            <w:tcW w:w="817" w:type="dxa"/>
          </w:tcPr>
          <w:p w:rsidR="00F0069A" w:rsidRDefault="00F0069A" w:rsidP="00A44B28">
            <w:pPr>
              <w:pStyle w:val="GillSansLight12pt"/>
            </w:pPr>
          </w:p>
        </w:tc>
        <w:tc>
          <w:tcPr>
            <w:tcW w:w="5171" w:type="dxa"/>
          </w:tcPr>
          <w:p w:rsidR="00F0069A" w:rsidRPr="002B6DD9" w:rsidRDefault="00F0069A" w:rsidP="002B6DD9">
            <w:pPr>
              <w:pStyle w:val="GillSansLight12pt"/>
            </w:pPr>
          </w:p>
        </w:tc>
        <w:tc>
          <w:tcPr>
            <w:tcW w:w="1208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2B6DD9" w:rsidRPr="00922222" w:rsidTr="00A44B28">
        <w:tc>
          <w:tcPr>
            <w:tcW w:w="817" w:type="dxa"/>
          </w:tcPr>
          <w:p w:rsidR="002B6DD9" w:rsidRPr="003C2C1B" w:rsidRDefault="002B6DD9" w:rsidP="00A44B28">
            <w:pPr>
              <w:pStyle w:val="GillSansLight12pt"/>
            </w:pPr>
            <w:r>
              <w:t>4</w:t>
            </w:r>
            <w:r w:rsidR="00C035B3">
              <w:t>.</w:t>
            </w:r>
            <w:r w:rsidR="00551C80">
              <w:t>3</w:t>
            </w:r>
          </w:p>
        </w:tc>
        <w:tc>
          <w:tcPr>
            <w:tcW w:w="5171" w:type="dxa"/>
          </w:tcPr>
          <w:p w:rsidR="002B6DD9" w:rsidRDefault="002B6DD9" w:rsidP="002B6DD9">
            <w:pPr>
              <w:pStyle w:val="GillSansLight12pt"/>
            </w:pPr>
            <w:r w:rsidRPr="002B6DD9">
              <w:t>Was a separate visit to Pharmacy conducted?</w:t>
            </w:r>
          </w:p>
          <w:p w:rsidR="002B6DD9" w:rsidRPr="002B6DD9" w:rsidRDefault="002B6DD9" w:rsidP="002B6DD9">
            <w:pPr>
              <w:pStyle w:val="GillSansLight12pt"/>
            </w:pPr>
            <w:r>
              <w:t xml:space="preserve">If no, please comment as to whether separate visit planned. </w:t>
            </w:r>
          </w:p>
        </w:tc>
        <w:tc>
          <w:tcPr>
            <w:tcW w:w="1208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B6DD9" w:rsidRPr="00922222" w:rsidTr="00A44B28">
        <w:trPr>
          <w:trHeight w:val="57"/>
        </w:trPr>
        <w:tc>
          <w:tcPr>
            <w:tcW w:w="817" w:type="dxa"/>
          </w:tcPr>
          <w:p w:rsidR="002B6DD9" w:rsidRPr="003C2C1B" w:rsidRDefault="002B6DD9" w:rsidP="00A44B28">
            <w:pPr>
              <w:pStyle w:val="GillSansLight12pt"/>
            </w:pPr>
          </w:p>
        </w:tc>
        <w:tc>
          <w:tcPr>
            <w:tcW w:w="5171" w:type="dxa"/>
          </w:tcPr>
          <w:p w:rsidR="002B6DD9" w:rsidRPr="004F08B6" w:rsidRDefault="002B6DD9" w:rsidP="00A44B28">
            <w:pPr>
              <w:pStyle w:val="GillSansLight12pt"/>
            </w:pPr>
          </w:p>
        </w:tc>
        <w:tc>
          <w:tcPr>
            <w:tcW w:w="1208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2B6DD9" w:rsidRPr="00922222" w:rsidTr="00A44B28">
        <w:tc>
          <w:tcPr>
            <w:tcW w:w="817" w:type="dxa"/>
          </w:tcPr>
          <w:p w:rsidR="002B6DD9" w:rsidRPr="00922222" w:rsidRDefault="002B6DD9" w:rsidP="002F0C43">
            <w:pPr>
              <w:pStyle w:val="GillSansLight12pt"/>
            </w:pPr>
            <w:r>
              <w:t>4</w:t>
            </w:r>
            <w:r w:rsidR="00551C80">
              <w:t>.4</w:t>
            </w:r>
          </w:p>
        </w:tc>
        <w:tc>
          <w:tcPr>
            <w:tcW w:w="5171" w:type="dxa"/>
          </w:tcPr>
          <w:p w:rsidR="002B6DD9" w:rsidRDefault="002B6DD9" w:rsidP="002F0C43">
            <w:pPr>
              <w:pStyle w:val="GillSansLight12pt"/>
            </w:pPr>
            <w:r>
              <w:t>Will IMP be stored</w:t>
            </w:r>
            <w:r w:rsidR="00F0069A">
              <w:t xml:space="preserve">, </w:t>
            </w:r>
            <w:r>
              <w:t xml:space="preserve">dispensed </w:t>
            </w:r>
            <w:r w:rsidR="00F0069A">
              <w:t>and accounted for</w:t>
            </w:r>
            <w:r>
              <w:t xml:space="preserve"> outside of the main pharmacy (i.e IMP transferred to site for storage</w:t>
            </w:r>
            <w:r w:rsidR="00C035B3">
              <w:t>, dispensing and completio</w:t>
            </w:r>
            <w:r w:rsidR="000E236A">
              <w:t>n of IMP accountability forms)</w:t>
            </w:r>
            <w:r>
              <w:t xml:space="preserve"> rather </w:t>
            </w:r>
            <w:r w:rsidR="00F0069A">
              <w:t>than direct from pharmacy</w:t>
            </w:r>
            <w:r>
              <w:t xml:space="preserve">? </w:t>
            </w:r>
          </w:p>
          <w:p w:rsidR="00F0069A" w:rsidRDefault="00F0069A" w:rsidP="002F0C43">
            <w:pPr>
              <w:pStyle w:val="GillSansLight12pt"/>
            </w:pPr>
          </w:p>
          <w:p w:rsidR="00F0069A" w:rsidRPr="004F08B6" w:rsidRDefault="00F0069A" w:rsidP="002F0C43">
            <w:pPr>
              <w:pStyle w:val="GillSansLight12pt"/>
            </w:pPr>
            <w:r>
              <w:t xml:space="preserve">If yes, please comment as to whether the site pharmacy has systems in place to </w:t>
            </w:r>
            <w:r w:rsidR="00C035B3">
              <w:t xml:space="preserve">oversee and </w:t>
            </w:r>
            <w:r>
              <w:t xml:space="preserve">monitor </w:t>
            </w:r>
            <w:r w:rsidR="00C035B3">
              <w:t xml:space="preserve">the out of </w:t>
            </w:r>
            <w:r>
              <w:t xml:space="preserve">pharmacy </w:t>
            </w:r>
            <w:r w:rsidR="00C035B3">
              <w:t>IMP handling and management activities</w:t>
            </w:r>
          </w:p>
        </w:tc>
        <w:tc>
          <w:tcPr>
            <w:tcW w:w="1208" w:type="dxa"/>
          </w:tcPr>
          <w:p w:rsidR="002B6DD9" w:rsidRPr="00922222" w:rsidRDefault="002B6DD9" w:rsidP="002F0C4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2F0C43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2F0C4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2F0C4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2F0C43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2B6DD9" w:rsidRPr="00922222" w:rsidTr="00A44B28">
        <w:trPr>
          <w:trHeight w:val="57"/>
        </w:trPr>
        <w:tc>
          <w:tcPr>
            <w:tcW w:w="817" w:type="dxa"/>
          </w:tcPr>
          <w:p w:rsidR="002B6DD9" w:rsidRPr="003C2C1B" w:rsidRDefault="002B6DD9" w:rsidP="00A44B28">
            <w:pPr>
              <w:pStyle w:val="GillSansLight12pt"/>
            </w:pPr>
          </w:p>
        </w:tc>
        <w:tc>
          <w:tcPr>
            <w:tcW w:w="5171" w:type="dxa"/>
          </w:tcPr>
          <w:p w:rsidR="002B6DD9" w:rsidRPr="004F08B6" w:rsidRDefault="002B6DD9" w:rsidP="00A44B28">
            <w:pPr>
              <w:pStyle w:val="GillSansLight12pt"/>
            </w:pPr>
          </w:p>
        </w:tc>
        <w:tc>
          <w:tcPr>
            <w:tcW w:w="1208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C035B3" w:rsidRPr="00922222" w:rsidTr="00A44B28">
        <w:trPr>
          <w:trHeight w:val="206"/>
        </w:trPr>
        <w:tc>
          <w:tcPr>
            <w:tcW w:w="817" w:type="dxa"/>
          </w:tcPr>
          <w:p w:rsidR="00C035B3" w:rsidRPr="00922222" w:rsidRDefault="00C035B3" w:rsidP="00A44B28">
            <w:pPr>
              <w:pStyle w:val="GillSansLight12pt"/>
            </w:pPr>
            <w:r>
              <w:t>4.</w:t>
            </w:r>
            <w:r w:rsidR="00551C80">
              <w:t>5</w:t>
            </w:r>
          </w:p>
        </w:tc>
        <w:tc>
          <w:tcPr>
            <w:tcW w:w="5171" w:type="dxa"/>
          </w:tcPr>
          <w:p w:rsidR="00C035B3" w:rsidRPr="004F08B6" w:rsidRDefault="00C035B3" w:rsidP="00A44B28">
            <w:pPr>
              <w:pStyle w:val="GillSansLight12pt"/>
            </w:pPr>
            <w:r w:rsidRPr="002B6DD9">
              <w:t xml:space="preserve">Are </w:t>
            </w:r>
            <w:r>
              <w:t xml:space="preserve">IMP </w:t>
            </w:r>
            <w:r w:rsidRPr="002B6DD9">
              <w:t>storage facilities adequate and appropriate</w:t>
            </w:r>
            <w:r>
              <w:t xml:space="preserve"> for the study</w:t>
            </w:r>
            <w:r w:rsidRPr="002B6DD9">
              <w:t>?</w:t>
            </w: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C035B3" w:rsidRPr="00922222" w:rsidTr="00A44B28">
        <w:trPr>
          <w:trHeight w:val="57"/>
        </w:trPr>
        <w:tc>
          <w:tcPr>
            <w:tcW w:w="817" w:type="dxa"/>
          </w:tcPr>
          <w:p w:rsidR="00C035B3" w:rsidRPr="003C2C1B" w:rsidRDefault="00C035B3" w:rsidP="00A44B28">
            <w:pPr>
              <w:pStyle w:val="GillSansLight12pt"/>
            </w:pPr>
          </w:p>
        </w:tc>
        <w:tc>
          <w:tcPr>
            <w:tcW w:w="5171" w:type="dxa"/>
          </w:tcPr>
          <w:p w:rsidR="00C035B3" w:rsidRPr="004F08B6" w:rsidRDefault="00C035B3" w:rsidP="00A44B28">
            <w:pPr>
              <w:pStyle w:val="GillSansLight12pt"/>
            </w:pP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0E236A" w:rsidRPr="00922222" w:rsidTr="000035AE">
        <w:tc>
          <w:tcPr>
            <w:tcW w:w="817" w:type="dxa"/>
          </w:tcPr>
          <w:p w:rsidR="000E236A" w:rsidRPr="00922222" w:rsidRDefault="000E236A" w:rsidP="000035AE">
            <w:pPr>
              <w:pStyle w:val="GillSansLight12pt"/>
            </w:pPr>
            <w:r>
              <w:t>4.6</w:t>
            </w:r>
          </w:p>
        </w:tc>
        <w:tc>
          <w:tcPr>
            <w:tcW w:w="5171" w:type="dxa"/>
          </w:tcPr>
          <w:p w:rsidR="000E236A" w:rsidRPr="004F08B6" w:rsidRDefault="000E236A" w:rsidP="000035AE">
            <w:pPr>
              <w:pStyle w:val="GillSansLight12pt"/>
            </w:pPr>
            <w:r w:rsidRPr="00F0069A">
              <w:t xml:space="preserve">Were relevant details relating to the IMP storage </w:t>
            </w:r>
            <w:r>
              <w:t xml:space="preserve">(temperature monitoring/excursions) </w:t>
            </w:r>
            <w:r w:rsidRPr="00F0069A">
              <w:t>handling/dispensing/returns discussed?</w:t>
            </w:r>
          </w:p>
        </w:tc>
        <w:tc>
          <w:tcPr>
            <w:tcW w:w="1208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0E236A" w:rsidRPr="00922222" w:rsidTr="000035AE">
        <w:trPr>
          <w:trHeight w:val="57"/>
        </w:trPr>
        <w:tc>
          <w:tcPr>
            <w:tcW w:w="817" w:type="dxa"/>
          </w:tcPr>
          <w:p w:rsidR="000E236A" w:rsidRPr="003C2C1B" w:rsidRDefault="000E236A" w:rsidP="000035AE">
            <w:pPr>
              <w:pStyle w:val="GillSansLight12pt"/>
            </w:pPr>
          </w:p>
        </w:tc>
        <w:tc>
          <w:tcPr>
            <w:tcW w:w="5171" w:type="dxa"/>
          </w:tcPr>
          <w:p w:rsidR="000E236A" w:rsidRPr="004F08B6" w:rsidRDefault="000E236A" w:rsidP="000035AE">
            <w:pPr>
              <w:pStyle w:val="GillSansLight12pt"/>
            </w:pPr>
          </w:p>
        </w:tc>
        <w:tc>
          <w:tcPr>
            <w:tcW w:w="1208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0E236A" w:rsidRPr="00922222" w:rsidRDefault="000E236A" w:rsidP="000035A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2B6DD9" w:rsidRPr="00922222" w:rsidTr="00A44B28">
        <w:tc>
          <w:tcPr>
            <w:tcW w:w="817" w:type="dxa"/>
          </w:tcPr>
          <w:p w:rsidR="002B6DD9" w:rsidRPr="00922222" w:rsidRDefault="002B6DD9" w:rsidP="00A44B28">
            <w:pPr>
              <w:pStyle w:val="GillSansLight12pt"/>
            </w:pPr>
            <w:r>
              <w:t>4.</w:t>
            </w:r>
            <w:r w:rsidR="000E236A">
              <w:t>7</w:t>
            </w:r>
          </w:p>
        </w:tc>
        <w:tc>
          <w:tcPr>
            <w:tcW w:w="5171" w:type="dxa"/>
          </w:tcPr>
          <w:p w:rsidR="002B6DD9" w:rsidRPr="004F08B6" w:rsidRDefault="00F0069A" w:rsidP="00A44B28">
            <w:pPr>
              <w:pStyle w:val="GillSansLight12pt"/>
            </w:pPr>
            <w:r>
              <w:t>Accountability forms/logs reviewed</w:t>
            </w:r>
            <w:r w:rsidR="00C035B3">
              <w:t>?</w:t>
            </w:r>
          </w:p>
        </w:tc>
        <w:tc>
          <w:tcPr>
            <w:tcW w:w="1208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2B6DD9" w:rsidRPr="00922222" w:rsidRDefault="002B6DD9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F0069A" w:rsidRPr="00922222" w:rsidTr="00A44B28">
        <w:tc>
          <w:tcPr>
            <w:tcW w:w="817" w:type="dxa"/>
          </w:tcPr>
          <w:p w:rsidR="00F0069A" w:rsidRDefault="00F0069A" w:rsidP="00A44B28">
            <w:pPr>
              <w:pStyle w:val="GillSansLight12pt"/>
            </w:pPr>
          </w:p>
        </w:tc>
        <w:tc>
          <w:tcPr>
            <w:tcW w:w="5171" w:type="dxa"/>
          </w:tcPr>
          <w:p w:rsidR="00F0069A" w:rsidRPr="00F0069A" w:rsidRDefault="00F0069A" w:rsidP="00A44B28">
            <w:pPr>
              <w:pStyle w:val="GillSansLight12pt"/>
            </w:pPr>
          </w:p>
        </w:tc>
        <w:tc>
          <w:tcPr>
            <w:tcW w:w="1208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F0069A" w:rsidRPr="00922222" w:rsidTr="00A44B28">
        <w:tc>
          <w:tcPr>
            <w:tcW w:w="817" w:type="dxa"/>
          </w:tcPr>
          <w:p w:rsidR="00F0069A" w:rsidRDefault="000E236A" w:rsidP="00A44B28">
            <w:pPr>
              <w:pStyle w:val="GillSansLight12pt"/>
            </w:pPr>
            <w:r>
              <w:lastRenderedPageBreak/>
              <w:t>4.8</w:t>
            </w:r>
          </w:p>
        </w:tc>
        <w:tc>
          <w:tcPr>
            <w:tcW w:w="5171" w:type="dxa"/>
          </w:tcPr>
          <w:p w:rsidR="00F0069A" w:rsidRDefault="00F0069A" w:rsidP="00F0069A">
            <w:pPr>
              <w:pStyle w:val="GillSansLight12pt"/>
            </w:pPr>
            <w:r>
              <w:t>W</w:t>
            </w:r>
            <w:r w:rsidR="006A2C11">
              <w:t xml:space="preserve">ere the IMP supplies checked? </w:t>
            </w:r>
            <w:r w:rsidR="006A2C11">
              <w:tab/>
            </w:r>
          </w:p>
        </w:tc>
        <w:tc>
          <w:tcPr>
            <w:tcW w:w="1208" w:type="dxa"/>
          </w:tcPr>
          <w:p w:rsidR="00F0069A" w:rsidRPr="00922222" w:rsidRDefault="00695E87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>
              <w:rPr>
                <w:rFonts w:ascii="Arial" w:eastAsia="Times New Roman" w:hAnsi="Arial"/>
                <w:sz w:val="28"/>
                <w:szCs w:val="28"/>
              </w:rPr>
            </w:r>
            <w:r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F0069A" w:rsidRPr="00922222" w:rsidRDefault="00695E87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>
              <w:rPr>
                <w:rFonts w:ascii="Arial" w:eastAsia="Times New Roman" w:hAnsi="Arial"/>
                <w:sz w:val="28"/>
                <w:szCs w:val="28"/>
              </w:rPr>
            </w:r>
            <w:r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F0069A" w:rsidRPr="00922222" w:rsidRDefault="00F0069A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F0069A" w:rsidRPr="00922222" w:rsidRDefault="00695E87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>
              <w:rPr>
                <w:rFonts w:ascii="Arial" w:eastAsia="Times New Roman" w:hAnsi="Arial"/>
                <w:sz w:val="28"/>
                <w:szCs w:val="28"/>
              </w:rPr>
            </w:r>
            <w:r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695E87" w:rsidRPr="00922222" w:rsidTr="00970D2E">
        <w:trPr>
          <w:trHeight w:val="57"/>
        </w:trPr>
        <w:tc>
          <w:tcPr>
            <w:tcW w:w="817" w:type="dxa"/>
          </w:tcPr>
          <w:p w:rsidR="00695E87" w:rsidRPr="003C2C1B" w:rsidRDefault="00695E87" w:rsidP="00970D2E">
            <w:pPr>
              <w:pStyle w:val="GillSansLight12pt"/>
            </w:pPr>
          </w:p>
        </w:tc>
        <w:tc>
          <w:tcPr>
            <w:tcW w:w="5171" w:type="dxa"/>
          </w:tcPr>
          <w:p w:rsidR="00695E87" w:rsidRPr="004F08B6" w:rsidRDefault="00695E87" w:rsidP="00970D2E">
            <w:pPr>
              <w:pStyle w:val="GillSansLight12pt"/>
            </w:pPr>
          </w:p>
        </w:tc>
        <w:tc>
          <w:tcPr>
            <w:tcW w:w="1208" w:type="dxa"/>
          </w:tcPr>
          <w:p w:rsidR="00695E87" w:rsidRPr="00922222" w:rsidRDefault="00695E87" w:rsidP="00970D2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695E87" w:rsidRPr="00922222" w:rsidRDefault="00695E87" w:rsidP="00970D2E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695E87" w:rsidRPr="00922222" w:rsidRDefault="00695E87" w:rsidP="00970D2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695E87" w:rsidRPr="00922222" w:rsidRDefault="00695E87" w:rsidP="00970D2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695E87" w:rsidRPr="00922222" w:rsidRDefault="00695E87" w:rsidP="00970D2E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C035B3" w:rsidRPr="00922222" w:rsidTr="00A44B28">
        <w:trPr>
          <w:trHeight w:val="206"/>
        </w:trPr>
        <w:tc>
          <w:tcPr>
            <w:tcW w:w="817" w:type="dxa"/>
          </w:tcPr>
          <w:p w:rsidR="00C035B3" w:rsidRPr="00922222" w:rsidRDefault="00C035B3" w:rsidP="00A44B28">
            <w:pPr>
              <w:pStyle w:val="GillSansLight12pt"/>
            </w:pPr>
            <w:r>
              <w:t>4.</w:t>
            </w:r>
            <w:r w:rsidR="000E236A">
              <w:t>9</w:t>
            </w:r>
          </w:p>
        </w:tc>
        <w:tc>
          <w:tcPr>
            <w:tcW w:w="5171" w:type="dxa"/>
          </w:tcPr>
          <w:p w:rsidR="00C035B3" w:rsidRPr="004F08B6" w:rsidRDefault="00C035B3" w:rsidP="00A44B28">
            <w:pPr>
              <w:pStyle w:val="GillSansLight12pt"/>
            </w:pPr>
            <w:r>
              <w:t>Destruction of IMP discussed?</w:t>
            </w: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C035B3" w:rsidRPr="00922222" w:rsidTr="00A44B28">
        <w:trPr>
          <w:trHeight w:val="57"/>
        </w:trPr>
        <w:tc>
          <w:tcPr>
            <w:tcW w:w="817" w:type="dxa"/>
          </w:tcPr>
          <w:p w:rsidR="00C035B3" w:rsidRPr="003C2C1B" w:rsidRDefault="00C035B3" w:rsidP="00A44B28">
            <w:pPr>
              <w:pStyle w:val="GillSansLight12pt"/>
            </w:pPr>
          </w:p>
        </w:tc>
        <w:tc>
          <w:tcPr>
            <w:tcW w:w="5171" w:type="dxa"/>
          </w:tcPr>
          <w:p w:rsidR="00C035B3" w:rsidRPr="004F08B6" w:rsidRDefault="00C035B3" w:rsidP="00A44B28">
            <w:pPr>
              <w:pStyle w:val="GillSansLight12pt"/>
            </w:pP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2"/>
                <w:szCs w:val="28"/>
              </w:rPr>
            </w:pPr>
          </w:p>
        </w:tc>
      </w:tr>
      <w:tr w:rsidR="00C035B3" w:rsidRPr="00922222" w:rsidTr="00A44B28">
        <w:trPr>
          <w:trHeight w:val="206"/>
        </w:trPr>
        <w:tc>
          <w:tcPr>
            <w:tcW w:w="817" w:type="dxa"/>
          </w:tcPr>
          <w:p w:rsidR="00C035B3" w:rsidRPr="00922222" w:rsidRDefault="00C035B3" w:rsidP="00A44B28">
            <w:pPr>
              <w:pStyle w:val="GillSansLight12pt"/>
            </w:pPr>
            <w:r>
              <w:t>4.</w:t>
            </w:r>
            <w:r w:rsidR="000E236A">
              <w:t>10</w:t>
            </w:r>
          </w:p>
        </w:tc>
        <w:tc>
          <w:tcPr>
            <w:tcW w:w="5171" w:type="dxa"/>
          </w:tcPr>
          <w:p w:rsidR="00C035B3" w:rsidRPr="004F08B6" w:rsidRDefault="00C035B3" w:rsidP="00551C80">
            <w:pPr>
              <w:pStyle w:val="GillSansLight12pt"/>
            </w:pPr>
            <w:r w:rsidRPr="00C035B3">
              <w:t>Was the site pharmacy provided with Pharmacy Site Fi</w:t>
            </w:r>
            <w:r>
              <w:t>le (PSF) prepared by study team</w:t>
            </w:r>
            <w:r w:rsidRPr="00C035B3">
              <w:t>?</w:t>
            </w:r>
            <w:r>
              <w:t xml:space="preserve">  If no please add comment as to what </w:t>
            </w:r>
            <w:r w:rsidR="00551C80">
              <w:t xml:space="preserve">PSF </w:t>
            </w:r>
            <w:r>
              <w:t xml:space="preserve">setup was agreed with </w:t>
            </w:r>
            <w:r w:rsidR="00551C80">
              <w:t xml:space="preserve">the </w:t>
            </w:r>
            <w:r>
              <w:t>site.</w:t>
            </w: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C035B3" w:rsidRPr="00922222" w:rsidTr="00A44B28">
        <w:tc>
          <w:tcPr>
            <w:tcW w:w="817" w:type="dxa"/>
          </w:tcPr>
          <w:p w:rsidR="00C035B3" w:rsidRDefault="00C035B3" w:rsidP="00A44B28">
            <w:pPr>
              <w:pStyle w:val="GillSansLight12pt"/>
            </w:pPr>
          </w:p>
        </w:tc>
        <w:tc>
          <w:tcPr>
            <w:tcW w:w="5171" w:type="dxa"/>
          </w:tcPr>
          <w:p w:rsidR="00C035B3" w:rsidRDefault="00C035B3" w:rsidP="00F0069A">
            <w:pPr>
              <w:pStyle w:val="GillSansLight12pt"/>
            </w:pP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C035B3" w:rsidRPr="00922222" w:rsidTr="00A44B28">
        <w:trPr>
          <w:trHeight w:val="206"/>
        </w:trPr>
        <w:tc>
          <w:tcPr>
            <w:tcW w:w="817" w:type="dxa"/>
          </w:tcPr>
          <w:p w:rsidR="00C035B3" w:rsidRPr="00922222" w:rsidRDefault="00C035B3" w:rsidP="00A44B28">
            <w:pPr>
              <w:pStyle w:val="GillSansLight12pt"/>
            </w:pPr>
            <w:r>
              <w:t>4.</w:t>
            </w:r>
            <w:r w:rsidR="000E236A">
              <w:t>11</w:t>
            </w:r>
          </w:p>
        </w:tc>
        <w:tc>
          <w:tcPr>
            <w:tcW w:w="5171" w:type="dxa"/>
          </w:tcPr>
          <w:p w:rsidR="00C035B3" w:rsidRPr="004F08B6" w:rsidRDefault="00C035B3" w:rsidP="00551C80">
            <w:pPr>
              <w:pStyle w:val="GillSansLight12pt"/>
            </w:pPr>
            <w:r w:rsidRPr="00C035B3">
              <w:t xml:space="preserve">Was </w:t>
            </w:r>
            <w:r w:rsidR="00551C80">
              <w:t xml:space="preserve">PSF content, </w:t>
            </w:r>
            <w:r>
              <w:t>maintenance</w:t>
            </w:r>
            <w:r w:rsidR="00551C80">
              <w:t xml:space="preserve"> and archive</w:t>
            </w:r>
            <w:r>
              <w:t xml:space="preserve"> discussed?</w:t>
            </w: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instrText xml:space="preserve"> FORMCHECKBOX </w:instrText>
            </w:r>
            <w:r w:rsidR="00236DF5">
              <w:rPr>
                <w:rFonts w:ascii="Arial" w:eastAsia="Times New Roman" w:hAnsi="Arial"/>
                <w:sz w:val="28"/>
                <w:szCs w:val="28"/>
              </w:rPr>
            </w:r>
            <w:r w:rsidR="00236DF5">
              <w:rPr>
                <w:rFonts w:ascii="Arial" w:eastAsia="Times New Roman" w:hAnsi="Arial"/>
                <w:sz w:val="28"/>
                <w:szCs w:val="28"/>
              </w:rPr>
              <w:fldChar w:fldCharType="separate"/>
            </w:r>
            <w:r w:rsidRPr="00922222">
              <w:rPr>
                <w:rFonts w:ascii="Arial" w:eastAsia="Times New Roman" w:hAnsi="Arial"/>
                <w:sz w:val="28"/>
                <w:szCs w:val="28"/>
              </w:rPr>
              <w:fldChar w:fldCharType="end"/>
            </w:r>
          </w:p>
        </w:tc>
      </w:tr>
      <w:tr w:rsidR="00C035B3" w:rsidRPr="00922222" w:rsidTr="00A44B28">
        <w:tc>
          <w:tcPr>
            <w:tcW w:w="817" w:type="dxa"/>
          </w:tcPr>
          <w:p w:rsidR="00C035B3" w:rsidRDefault="00C035B3" w:rsidP="00A44B28">
            <w:pPr>
              <w:pStyle w:val="GillSansLight12pt"/>
            </w:pPr>
          </w:p>
        </w:tc>
        <w:tc>
          <w:tcPr>
            <w:tcW w:w="5171" w:type="dxa"/>
          </w:tcPr>
          <w:p w:rsidR="00C035B3" w:rsidRDefault="00C035B3" w:rsidP="00A44B28">
            <w:pPr>
              <w:pStyle w:val="GillSansLight12pt"/>
            </w:pPr>
          </w:p>
        </w:tc>
        <w:tc>
          <w:tcPr>
            <w:tcW w:w="1208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134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5B3" w:rsidRPr="00922222" w:rsidRDefault="00C035B3" w:rsidP="00A44B28">
            <w:pPr>
              <w:tabs>
                <w:tab w:val="left" w:pos="851"/>
                <w:tab w:val="left" w:pos="1701"/>
                <w:tab w:val="left" w:pos="2552"/>
              </w:tabs>
              <w:jc w:val="center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R="004612DF" w:rsidRPr="00922222" w:rsidTr="00A44B28">
        <w:tc>
          <w:tcPr>
            <w:tcW w:w="10740" w:type="dxa"/>
            <w:gridSpan w:val="7"/>
          </w:tcPr>
          <w:p w:rsidR="004612DF" w:rsidRPr="004F08B6" w:rsidRDefault="004612DF" w:rsidP="00A44B28">
            <w:pPr>
              <w:pStyle w:val="NanamiMedium12pt"/>
              <w:rPr>
                <w:b/>
              </w:rPr>
            </w:pPr>
            <w:r w:rsidRPr="004F08B6">
              <w:rPr>
                <w:b/>
              </w:rPr>
              <w:t>Comments on relevant  discussions /actions arising :</w:t>
            </w:r>
          </w:p>
          <w:p w:rsidR="004612DF" w:rsidRDefault="004612DF" w:rsidP="00A44B28">
            <w:pPr>
              <w:pStyle w:val="GillSansLight12pt"/>
            </w:pPr>
          </w:p>
          <w:p w:rsidR="001F3D71" w:rsidRDefault="001F3D71" w:rsidP="00A44B28">
            <w:pPr>
              <w:pStyle w:val="GillSansLight12pt"/>
            </w:pPr>
          </w:p>
          <w:p w:rsidR="006A2C11" w:rsidRDefault="006A2C11" w:rsidP="00A44B28">
            <w:pPr>
              <w:pStyle w:val="GillSansLight12pt"/>
            </w:pPr>
          </w:p>
          <w:p w:rsidR="001F3D71" w:rsidRPr="00582CE0" w:rsidRDefault="001F3D71" w:rsidP="00A44B28">
            <w:pPr>
              <w:pStyle w:val="GillSansLight12pt"/>
            </w:pPr>
          </w:p>
        </w:tc>
      </w:tr>
    </w:tbl>
    <w:p w:rsidR="004612DF" w:rsidRDefault="004612DF" w:rsidP="003F54B8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E4168D" w:rsidRDefault="00E4168D" w:rsidP="006A2C11">
      <w:pPr>
        <w:pStyle w:val="NanamiMedium12pt"/>
        <w:numPr>
          <w:ilvl w:val="0"/>
          <w:numId w:val="11"/>
        </w:numPr>
        <w:rPr>
          <w:b/>
        </w:rPr>
      </w:pPr>
      <w:r w:rsidRPr="00E4168D">
        <w:rPr>
          <w:b/>
        </w:rPr>
        <w:t xml:space="preserve">Please list all documents collected at </w:t>
      </w:r>
      <w:r w:rsidR="001F3D71">
        <w:rPr>
          <w:b/>
        </w:rPr>
        <w:t>site initiation</w:t>
      </w:r>
      <w:r w:rsidR="0044624E">
        <w:rPr>
          <w:b/>
        </w:rPr>
        <w:t xml:space="preserve"> (any documents outstanding should be added to the actions arising 7.)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985"/>
        <w:gridCol w:w="4536"/>
      </w:tblGrid>
      <w:tr w:rsidR="0044624E" w:rsidRPr="00194A48" w:rsidTr="002F0C43">
        <w:trPr>
          <w:trHeight w:val="645"/>
        </w:trPr>
        <w:tc>
          <w:tcPr>
            <w:tcW w:w="4219" w:type="dxa"/>
            <w:shd w:val="clear" w:color="auto" w:fill="D9D9D9" w:themeFill="background1" w:themeFillShade="D9"/>
          </w:tcPr>
          <w:p w:rsidR="0044624E" w:rsidRPr="00194A48" w:rsidRDefault="00695E87" w:rsidP="000035AE">
            <w:pPr>
              <w:pStyle w:val="GillSansLight12pt"/>
            </w:pPr>
            <w:r>
              <w:t xml:space="preserve">Details of </w:t>
            </w:r>
            <w:r w:rsidR="0044624E" w:rsidRPr="00194A48">
              <w:t xml:space="preserve">Document </w:t>
            </w:r>
            <w:r w:rsidR="0044624E">
              <w:t>Collected</w:t>
            </w:r>
            <w:r>
              <w:t xml:space="preserve"> (document title and reference where relevant)</w:t>
            </w:r>
          </w:p>
          <w:p w:rsidR="0044624E" w:rsidRPr="00194A48" w:rsidRDefault="0044624E" w:rsidP="000035AE">
            <w:pPr>
              <w:pStyle w:val="GillSansLight12pt"/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44624E" w:rsidRPr="00194A48" w:rsidRDefault="0044624E" w:rsidP="000035AE">
            <w:pPr>
              <w:pStyle w:val="GillSansLight12pt"/>
            </w:pPr>
            <w:r w:rsidRPr="00194A48">
              <w:t xml:space="preserve">Version/Date </w:t>
            </w:r>
          </w:p>
          <w:p w:rsidR="0044624E" w:rsidRPr="00194A48" w:rsidRDefault="00DA562F" w:rsidP="000035AE">
            <w:pPr>
              <w:pStyle w:val="GillSansLight12pt"/>
            </w:pPr>
            <w:r>
              <w:t>(if applicable)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44624E" w:rsidRPr="00194A48" w:rsidRDefault="0044624E" w:rsidP="000035AE">
            <w:pPr>
              <w:pStyle w:val="GillSansLight12pt"/>
              <w:jc w:val="center"/>
            </w:pPr>
            <w:r>
              <w:t>Comments</w:t>
            </w:r>
          </w:p>
        </w:tc>
      </w:tr>
      <w:tr w:rsidR="0044624E" w:rsidRPr="00194A48" w:rsidTr="002F0C43">
        <w:tc>
          <w:tcPr>
            <w:tcW w:w="4219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1985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4536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  <w:jc w:val="center"/>
            </w:pPr>
          </w:p>
        </w:tc>
      </w:tr>
      <w:tr w:rsidR="0044624E" w:rsidRPr="00194A48" w:rsidTr="002F0C43">
        <w:tc>
          <w:tcPr>
            <w:tcW w:w="4219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1985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4536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  <w:jc w:val="center"/>
            </w:pPr>
          </w:p>
        </w:tc>
      </w:tr>
      <w:tr w:rsidR="0044624E" w:rsidRPr="00194A48" w:rsidTr="002F0C43">
        <w:tc>
          <w:tcPr>
            <w:tcW w:w="4219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1985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4536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  <w:jc w:val="center"/>
            </w:pPr>
          </w:p>
        </w:tc>
      </w:tr>
      <w:tr w:rsidR="0044624E" w:rsidRPr="00194A48" w:rsidTr="002F0C43">
        <w:tc>
          <w:tcPr>
            <w:tcW w:w="4219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1985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</w:pPr>
          </w:p>
        </w:tc>
        <w:tc>
          <w:tcPr>
            <w:tcW w:w="4536" w:type="dxa"/>
            <w:shd w:val="clear" w:color="auto" w:fill="FFFFFF" w:themeFill="background1"/>
          </w:tcPr>
          <w:p w:rsidR="0044624E" w:rsidRPr="00194A48" w:rsidRDefault="0044624E" w:rsidP="002F0C43">
            <w:pPr>
              <w:pStyle w:val="GillSansLight12pt"/>
              <w:spacing w:before="40" w:after="40" w:line="240" w:lineRule="auto"/>
              <w:jc w:val="center"/>
            </w:pPr>
          </w:p>
        </w:tc>
      </w:tr>
    </w:tbl>
    <w:p w:rsidR="00E4168D" w:rsidRPr="00E4168D" w:rsidRDefault="002F0C43" w:rsidP="002F0C43">
      <w:pPr>
        <w:pStyle w:val="GillSansLight12pt"/>
        <w:rPr>
          <w:b/>
        </w:rPr>
      </w:pPr>
      <w:r>
        <w:t>*</w:t>
      </w:r>
      <w:r w:rsidRPr="00DA48A9">
        <w:t>Insert more rows as required</w:t>
      </w:r>
    </w:p>
    <w:p w:rsidR="000C15BC" w:rsidRDefault="000C15BC" w:rsidP="003F54B8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E4168D" w:rsidRPr="00E4168D" w:rsidRDefault="00E4168D" w:rsidP="006A2C11">
      <w:pPr>
        <w:pStyle w:val="NanamiMedium12pt"/>
        <w:numPr>
          <w:ilvl w:val="0"/>
          <w:numId w:val="11"/>
        </w:numPr>
        <w:rPr>
          <w:b/>
        </w:rPr>
      </w:pPr>
      <w:r w:rsidRPr="00E4168D">
        <w:rPr>
          <w:b/>
        </w:rPr>
        <w:t>Please add any general comment</w:t>
      </w:r>
      <w:r w:rsidR="002F0C43">
        <w:rPr>
          <w:b/>
        </w:rPr>
        <w:t xml:space="preserve">s about </w:t>
      </w:r>
      <w:r w:rsidR="001F3D71">
        <w:rPr>
          <w:b/>
        </w:rPr>
        <w:t xml:space="preserve">the site initiation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E4168D" w:rsidRPr="00922222" w:rsidTr="000035AE">
        <w:tc>
          <w:tcPr>
            <w:tcW w:w="10740" w:type="dxa"/>
          </w:tcPr>
          <w:p w:rsidR="00E4168D" w:rsidRDefault="00E4168D" w:rsidP="000035AE">
            <w:pPr>
              <w:pStyle w:val="GillSansLight12pt"/>
            </w:pPr>
          </w:p>
          <w:p w:rsidR="00E4168D" w:rsidRDefault="00E4168D" w:rsidP="000035AE">
            <w:pPr>
              <w:pStyle w:val="GillSansLight12pt"/>
            </w:pPr>
          </w:p>
          <w:p w:rsidR="00E4168D" w:rsidRDefault="00E4168D" w:rsidP="000035AE">
            <w:pPr>
              <w:pStyle w:val="GillSansLight12pt"/>
            </w:pPr>
          </w:p>
          <w:p w:rsidR="00E4168D" w:rsidRDefault="00E4168D" w:rsidP="000035AE">
            <w:pPr>
              <w:pStyle w:val="GillSansLight12pt"/>
            </w:pPr>
          </w:p>
          <w:p w:rsidR="00E4168D" w:rsidRDefault="00E4168D" w:rsidP="000035AE">
            <w:pPr>
              <w:pStyle w:val="GillSansLight12pt"/>
            </w:pPr>
          </w:p>
          <w:p w:rsidR="00DA562F" w:rsidRDefault="00DA562F" w:rsidP="000035AE">
            <w:pPr>
              <w:pStyle w:val="GillSansLight12pt"/>
            </w:pPr>
          </w:p>
          <w:p w:rsidR="00DA562F" w:rsidRDefault="00DA562F" w:rsidP="000035AE">
            <w:pPr>
              <w:pStyle w:val="GillSansLight12pt"/>
            </w:pPr>
          </w:p>
          <w:p w:rsidR="00DA562F" w:rsidRDefault="00DA562F" w:rsidP="000035AE">
            <w:pPr>
              <w:pStyle w:val="GillSansLight12pt"/>
            </w:pPr>
          </w:p>
          <w:p w:rsidR="006A2C11" w:rsidRPr="00582CE0" w:rsidRDefault="006A2C11" w:rsidP="000035AE">
            <w:pPr>
              <w:pStyle w:val="GillSansLight12pt"/>
            </w:pPr>
            <w:bookmarkStart w:id="0" w:name="_GoBack"/>
            <w:bookmarkEnd w:id="0"/>
          </w:p>
        </w:tc>
      </w:tr>
    </w:tbl>
    <w:p w:rsidR="000C15BC" w:rsidRPr="0044624E" w:rsidRDefault="001F3D71" w:rsidP="006A2C11">
      <w:pPr>
        <w:pStyle w:val="NanamiMedium12pt"/>
        <w:numPr>
          <w:ilvl w:val="0"/>
          <w:numId w:val="11"/>
        </w:numPr>
        <w:rPr>
          <w:b/>
        </w:rPr>
      </w:pPr>
      <w:r>
        <w:rPr>
          <w:b/>
        </w:rPr>
        <w:lastRenderedPageBreak/>
        <w:t>Actions arising from site initiation</w:t>
      </w: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9"/>
        <w:gridCol w:w="4739"/>
        <w:gridCol w:w="1843"/>
        <w:gridCol w:w="1843"/>
        <w:gridCol w:w="1324"/>
      </w:tblGrid>
      <w:tr w:rsidR="0044624E" w:rsidRPr="0044624E" w:rsidTr="002F0C43">
        <w:tc>
          <w:tcPr>
            <w:tcW w:w="1039" w:type="dxa"/>
            <w:shd w:val="clear" w:color="auto" w:fill="D9D9D9" w:themeFill="background1" w:themeFillShade="D9"/>
          </w:tcPr>
          <w:p w:rsidR="0044624E" w:rsidRPr="0044624E" w:rsidRDefault="0044624E" w:rsidP="0044624E">
            <w:pPr>
              <w:pStyle w:val="GillSansLight12pt"/>
            </w:pPr>
            <w:r>
              <w:t>Action R</w:t>
            </w:r>
            <w:r w:rsidRPr="0044624E">
              <w:t xml:space="preserve">ef </w:t>
            </w:r>
            <w:r>
              <w:t>:</w:t>
            </w:r>
          </w:p>
        </w:tc>
        <w:tc>
          <w:tcPr>
            <w:tcW w:w="4739" w:type="dxa"/>
            <w:shd w:val="clear" w:color="auto" w:fill="D9D9D9" w:themeFill="background1" w:themeFillShade="D9"/>
          </w:tcPr>
          <w:p w:rsidR="0044624E" w:rsidRPr="0044624E" w:rsidRDefault="0044624E" w:rsidP="0044624E">
            <w:pPr>
              <w:pStyle w:val="GillSansLight12pt"/>
            </w:pPr>
            <w:r w:rsidRPr="0044624E">
              <w:t xml:space="preserve">Action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4624E" w:rsidRPr="0044624E" w:rsidRDefault="0044624E" w:rsidP="0044624E">
            <w:pPr>
              <w:pStyle w:val="GillSansLight12pt"/>
            </w:pPr>
            <w:r w:rsidRPr="0044624E">
              <w:t xml:space="preserve">Person Responsible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4624E" w:rsidRPr="0044624E" w:rsidRDefault="0044624E" w:rsidP="0044624E">
            <w:pPr>
              <w:pStyle w:val="GillSansLight12pt"/>
            </w:pPr>
            <w:r w:rsidRPr="0044624E">
              <w:t>Date to be completed by: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:rsidR="0044624E" w:rsidRPr="0044624E" w:rsidRDefault="0044624E" w:rsidP="0044624E">
            <w:pPr>
              <w:pStyle w:val="GillSansLight12pt"/>
            </w:pPr>
            <w:r>
              <w:t>Check box when action completed</w:t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  <w:jc w:val="center"/>
            </w:pPr>
            <w:r w:rsidRPr="0044624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24E">
              <w:instrText xml:space="preserve"> FORMCHECKBOX </w:instrText>
            </w:r>
            <w:r w:rsidR="00236DF5">
              <w:fldChar w:fldCharType="separate"/>
            </w:r>
            <w:r w:rsidRPr="0044624E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  <w:tr w:rsidR="0044624E" w:rsidRPr="0044624E" w:rsidTr="002F0C43">
        <w:tc>
          <w:tcPr>
            <w:tcW w:w="10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4739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843" w:type="dxa"/>
            <w:shd w:val="clear" w:color="auto" w:fill="FFFFFF" w:themeFill="background1"/>
          </w:tcPr>
          <w:p w:rsidR="0044624E" w:rsidRPr="0044624E" w:rsidRDefault="0044624E" w:rsidP="0044624E">
            <w:pPr>
              <w:pStyle w:val="GillSansLight12pt"/>
              <w:spacing w:before="120" w:after="120"/>
            </w:pPr>
          </w:p>
        </w:tc>
        <w:tc>
          <w:tcPr>
            <w:tcW w:w="1324" w:type="dxa"/>
            <w:shd w:val="clear" w:color="auto" w:fill="FFFFFF" w:themeFill="background1"/>
          </w:tcPr>
          <w:p w:rsidR="0044624E" w:rsidRDefault="0044624E" w:rsidP="0044624E">
            <w:pPr>
              <w:jc w:val="center"/>
            </w:pPr>
            <w:r w:rsidRPr="00B444EF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44EF">
              <w:instrText xml:space="preserve"> FORMCHECKBOX </w:instrText>
            </w:r>
            <w:r w:rsidR="00236DF5">
              <w:fldChar w:fldCharType="separate"/>
            </w:r>
            <w:r w:rsidRPr="00B444EF">
              <w:fldChar w:fldCharType="end"/>
            </w:r>
          </w:p>
        </w:tc>
      </w:tr>
    </w:tbl>
    <w:p w:rsidR="0044624E" w:rsidRPr="002F0C43" w:rsidRDefault="0044624E" w:rsidP="002F0C43">
      <w:pPr>
        <w:pStyle w:val="NanamiMedium12pt"/>
        <w:rPr>
          <w:b/>
        </w:rPr>
      </w:pPr>
    </w:p>
    <w:p w:rsidR="0044624E" w:rsidRPr="002F0C43" w:rsidRDefault="002F0C43" w:rsidP="006A2C11">
      <w:pPr>
        <w:pStyle w:val="NanamiMedium12pt"/>
        <w:numPr>
          <w:ilvl w:val="0"/>
          <w:numId w:val="11"/>
        </w:numPr>
        <w:rPr>
          <w:b/>
        </w:rPr>
      </w:pPr>
      <w:r w:rsidRPr="002F0C43">
        <w:rPr>
          <w:b/>
        </w:rPr>
        <w:t xml:space="preserve">Signature </w:t>
      </w:r>
      <w:r>
        <w:rPr>
          <w:b/>
        </w:rPr>
        <w:t>(</w:t>
      </w:r>
      <w:r w:rsidR="00DA562F">
        <w:rPr>
          <w:b/>
        </w:rPr>
        <w:t xml:space="preserve">of </w:t>
      </w:r>
      <w:r>
        <w:rPr>
          <w:b/>
        </w:rPr>
        <w:t xml:space="preserve">person who has completed this </w:t>
      </w:r>
      <w:r w:rsidR="001F3D71">
        <w:rPr>
          <w:b/>
        </w:rPr>
        <w:t xml:space="preserve">site </w:t>
      </w:r>
      <w:r w:rsidR="006A2C11">
        <w:rPr>
          <w:b/>
        </w:rPr>
        <w:t>initiation</w:t>
      </w:r>
      <w:r w:rsidR="00DA562F">
        <w:rPr>
          <w:b/>
        </w:rPr>
        <w:t xml:space="preserve"> </w:t>
      </w:r>
      <w:r>
        <w:rPr>
          <w:b/>
        </w:rPr>
        <w:t>report)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835"/>
        <w:gridCol w:w="2551"/>
        <w:gridCol w:w="2694"/>
      </w:tblGrid>
      <w:tr w:rsidR="002F0C43" w:rsidRPr="0001555C" w:rsidTr="000035AE">
        <w:tc>
          <w:tcPr>
            <w:tcW w:w="2660" w:type="dxa"/>
            <w:shd w:val="clear" w:color="auto" w:fill="D9D9D9" w:themeFill="background1" w:themeFillShade="D9"/>
          </w:tcPr>
          <w:p w:rsidR="002F0C43" w:rsidRPr="0002478F" w:rsidRDefault="002F0C43" w:rsidP="000035AE">
            <w:pPr>
              <w:pStyle w:val="NanamiMedium12pt"/>
              <w:rPr>
                <w:b/>
              </w:rPr>
            </w:pPr>
            <w:r w:rsidRPr="0002478F">
              <w:rPr>
                <w:b/>
              </w:rPr>
              <w:t>Name:</w:t>
            </w:r>
          </w:p>
          <w:p w:rsidR="002F0C43" w:rsidRPr="0002478F" w:rsidRDefault="002F0C43" w:rsidP="000035AE">
            <w:pPr>
              <w:pStyle w:val="NanamiMedium12pt"/>
              <w:rPr>
                <w:b/>
              </w:rPr>
            </w:pPr>
          </w:p>
        </w:tc>
        <w:tc>
          <w:tcPr>
            <w:tcW w:w="8080" w:type="dxa"/>
            <w:gridSpan w:val="3"/>
          </w:tcPr>
          <w:p w:rsidR="002F0C43" w:rsidRPr="0001555C" w:rsidRDefault="002F0C43" w:rsidP="000035AE">
            <w:pPr>
              <w:pStyle w:val="GillSansLight12pt"/>
            </w:pPr>
          </w:p>
        </w:tc>
      </w:tr>
      <w:tr w:rsidR="002F0C43" w:rsidRPr="0001555C" w:rsidTr="000035AE">
        <w:tc>
          <w:tcPr>
            <w:tcW w:w="2660" w:type="dxa"/>
            <w:shd w:val="clear" w:color="auto" w:fill="D9D9D9" w:themeFill="background1" w:themeFillShade="D9"/>
          </w:tcPr>
          <w:p w:rsidR="002F0C43" w:rsidRPr="0002478F" w:rsidRDefault="002F0C43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>Signature</w:t>
            </w:r>
            <w:r w:rsidRPr="0002478F">
              <w:rPr>
                <w:b/>
              </w:rPr>
              <w:t>:</w:t>
            </w:r>
          </w:p>
          <w:p w:rsidR="002F0C43" w:rsidRPr="0002478F" w:rsidRDefault="002F0C43" w:rsidP="000035AE">
            <w:pPr>
              <w:pStyle w:val="NanamiMedium12pt"/>
              <w:rPr>
                <w:b/>
              </w:rPr>
            </w:pPr>
          </w:p>
        </w:tc>
        <w:tc>
          <w:tcPr>
            <w:tcW w:w="2835" w:type="dxa"/>
          </w:tcPr>
          <w:p w:rsidR="002F0C43" w:rsidRPr="0001555C" w:rsidRDefault="002F0C43" w:rsidP="000035AE">
            <w:pPr>
              <w:pStyle w:val="GillSansLight12pt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2F0C43" w:rsidRPr="0002478F" w:rsidRDefault="002F0C43" w:rsidP="002F0C43">
            <w:pPr>
              <w:pStyle w:val="NanamiMedium12pt"/>
              <w:rPr>
                <w:b/>
              </w:rPr>
            </w:pPr>
            <w:r>
              <w:rPr>
                <w:b/>
              </w:rPr>
              <w:t>Date</w:t>
            </w:r>
            <w:r w:rsidRPr="0002478F">
              <w:rPr>
                <w:b/>
              </w:rPr>
              <w:t>:</w:t>
            </w:r>
          </w:p>
        </w:tc>
        <w:tc>
          <w:tcPr>
            <w:tcW w:w="2694" w:type="dxa"/>
          </w:tcPr>
          <w:p w:rsidR="002F0C43" w:rsidRPr="0001555C" w:rsidRDefault="002F0C43" w:rsidP="000035AE">
            <w:pPr>
              <w:pStyle w:val="GillSansLight12pt"/>
            </w:pPr>
          </w:p>
        </w:tc>
      </w:tr>
    </w:tbl>
    <w:p w:rsidR="002F0C43" w:rsidRPr="002F0C43" w:rsidRDefault="002F0C43" w:rsidP="002F0C43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2F0C43" w:rsidRDefault="002F0C43" w:rsidP="003F54B8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2F0C43" w:rsidRDefault="002F0C43" w:rsidP="003F54B8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2F0C43" w:rsidRDefault="002F0C43" w:rsidP="003F54B8">
      <w:pPr>
        <w:tabs>
          <w:tab w:val="left" w:pos="851"/>
          <w:tab w:val="left" w:pos="1701"/>
          <w:tab w:val="left" w:pos="2552"/>
        </w:tabs>
        <w:rPr>
          <w:rFonts w:ascii="Arial" w:eastAsia="Times New Roman" w:hAnsi="Arial"/>
          <w:i/>
          <w:sz w:val="22"/>
          <w:szCs w:val="20"/>
        </w:rPr>
      </w:pPr>
    </w:p>
    <w:p w:rsidR="00347931" w:rsidRDefault="00347931">
      <w:pPr>
        <w:rPr>
          <w:rFonts w:ascii="Arial" w:eastAsia="Times New Roman" w:hAnsi="Arial"/>
          <w:i/>
          <w:sz w:val="22"/>
          <w:szCs w:val="20"/>
        </w:rPr>
      </w:pPr>
      <w:r>
        <w:rPr>
          <w:rFonts w:ascii="Arial" w:eastAsia="Times New Roman" w:hAnsi="Arial"/>
          <w:i/>
          <w:sz w:val="22"/>
          <w:szCs w:val="20"/>
        </w:rPr>
        <w:br w:type="page"/>
      </w:r>
    </w:p>
    <w:p w:rsidR="002F0C43" w:rsidRPr="00347931" w:rsidRDefault="00347931" w:rsidP="006A2C11">
      <w:pPr>
        <w:pStyle w:val="NanamiMedium12pt"/>
        <w:numPr>
          <w:ilvl w:val="0"/>
          <w:numId w:val="11"/>
        </w:numPr>
        <w:rPr>
          <w:b/>
        </w:rPr>
      </w:pPr>
      <w:r w:rsidRPr="00347931">
        <w:rPr>
          <w:b/>
        </w:rPr>
        <w:lastRenderedPageBreak/>
        <w:t xml:space="preserve">Sponsor </w:t>
      </w:r>
      <w:r>
        <w:rPr>
          <w:b/>
        </w:rPr>
        <w:t xml:space="preserve">Review </w:t>
      </w:r>
      <w:r w:rsidR="00041C1A">
        <w:rPr>
          <w:b/>
        </w:rPr>
        <w:t xml:space="preserve">and Study Activation </w:t>
      </w:r>
      <w:r w:rsidR="00E650B1">
        <w:rPr>
          <w:b/>
        </w:rPr>
        <w:t xml:space="preserve">Notification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835"/>
        <w:gridCol w:w="2551"/>
        <w:gridCol w:w="2694"/>
      </w:tblGrid>
      <w:tr w:rsidR="00E650B1" w:rsidRPr="0001555C" w:rsidTr="000035AE">
        <w:tc>
          <w:tcPr>
            <w:tcW w:w="8046" w:type="dxa"/>
            <w:gridSpan w:val="3"/>
            <w:shd w:val="clear" w:color="auto" w:fill="D9D9D9" w:themeFill="background1" w:themeFillShade="D9"/>
          </w:tcPr>
          <w:p w:rsidR="00E650B1" w:rsidRPr="0002478F" w:rsidRDefault="00E650B1" w:rsidP="001F3D71">
            <w:pPr>
              <w:pStyle w:val="NanamiMedium12pt"/>
              <w:jc w:val="right"/>
              <w:rPr>
                <w:b/>
              </w:rPr>
            </w:pPr>
            <w:r>
              <w:rPr>
                <w:b/>
              </w:rPr>
              <w:t xml:space="preserve">Date </w:t>
            </w:r>
            <w:r w:rsidR="001F3D71">
              <w:rPr>
                <w:b/>
              </w:rPr>
              <w:t>site initiation report r</w:t>
            </w:r>
            <w:r>
              <w:rPr>
                <w:b/>
              </w:rPr>
              <w:t>eceived :</w:t>
            </w:r>
          </w:p>
        </w:tc>
        <w:tc>
          <w:tcPr>
            <w:tcW w:w="2694" w:type="dxa"/>
          </w:tcPr>
          <w:p w:rsidR="00E650B1" w:rsidRPr="0001555C" w:rsidRDefault="00E650B1" w:rsidP="000035AE">
            <w:pPr>
              <w:pStyle w:val="GillSansLight12pt"/>
              <w:rPr>
                <w:b/>
              </w:rPr>
            </w:pPr>
          </w:p>
        </w:tc>
      </w:tr>
      <w:tr w:rsidR="00347931" w:rsidRPr="0001555C" w:rsidTr="00347931">
        <w:trPr>
          <w:trHeight w:val="1414"/>
        </w:trPr>
        <w:tc>
          <w:tcPr>
            <w:tcW w:w="2660" w:type="dxa"/>
            <w:shd w:val="clear" w:color="auto" w:fill="D9D9D9" w:themeFill="background1" w:themeFillShade="D9"/>
          </w:tcPr>
          <w:p w:rsidR="00347931" w:rsidRPr="0002478F" w:rsidRDefault="00AE3E48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>Sponsor c</w:t>
            </w:r>
            <w:r w:rsidR="00347931">
              <w:rPr>
                <w:b/>
              </w:rPr>
              <w:t>omments</w:t>
            </w:r>
            <w:r>
              <w:rPr>
                <w:b/>
              </w:rPr>
              <w:t xml:space="preserve"> on r</w:t>
            </w:r>
            <w:r w:rsidR="00E650B1">
              <w:rPr>
                <w:b/>
              </w:rPr>
              <w:t>eview</w:t>
            </w:r>
            <w:r>
              <w:rPr>
                <w:b/>
              </w:rPr>
              <w:t xml:space="preserve"> of report</w:t>
            </w:r>
            <w:r w:rsidR="00347931">
              <w:rPr>
                <w:b/>
              </w:rPr>
              <w:t>:</w:t>
            </w:r>
          </w:p>
          <w:p w:rsidR="00347931" w:rsidRPr="0002478F" w:rsidRDefault="00347931" w:rsidP="000035AE">
            <w:pPr>
              <w:pStyle w:val="NanamiMedium12pt"/>
              <w:rPr>
                <w:b/>
              </w:rPr>
            </w:pPr>
          </w:p>
        </w:tc>
        <w:tc>
          <w:tcPr>
            <w:tcW w:w="8080" w:type="dxa"/>
            <w:gridSpan w:val="3"/>
          </w:tcPr>
          <w:p w:rsidR="00041C1A" w:rsidRDefault="00041C1A" w:rsidP="000035AE">
            <w:pPr>
              <w:pStyle w:val="GillSansLight12pt"/>
            </w:pPr>
          </w:p>
          <w:p w:rsidR="00041C1A" w:rsidRDefault="00041C1A" w:rsidP="000035AE">
            <w:pPr>
              <w:pStyle w:val="GillSansLight12pt"/>
            </w:pPr>
          </w:p>
          <w:p w:rsidR="00E650B1" w:rsidRDefault="00E650B1" w:rsidP="000035AE">
            <w:pPr>
              <w:pStyle w:val="GillSansLight12pt"/>
            </w:pPr>
          </w:p>
          <w:p w:rsidR="00AE3E48" w:rsidRDefault="00AE3E48" w:rsidP="000035AE">
            <w:pPr>
              <w:pStyle w:val="GillSansLight12pt"/>
            </w:pPr>
          </w:p>
          <w:p w:rsidR="00AE3E48" w:rsidRDefault="00AE3E48" w:rsidP="000035AE">
            <w:pPr>
              <w:pStyle w:val="GillSansLight12pt"/>
            </w:pPr>
          </w:p>
          <w:p w:rsidR="00AE3E48" w:rsidRDefault="00AE3E48" w:rsidP="000035AE">
            <w:pPr>
              <w:pStyle w:val="GillSansLight12pt"/>
            </w:pPr>
          </w:p>
          <w:p w:rsidR="00AE3E48" w:rsidRDefault="00AE3E48" w:rsidP="000035AE">
            <w:pPr>
              <w:pStyle w:val="GillSansLight12pt"/>
            </w:pPr>
          </w:p>
          <w:p w:rsidR="00E650B1" w:rsidRDefault="00E650B1" w:rsidP="000035AE">
            <w:pPr>
              <w:pStyle w:val="GillSansLight12pt"/>
            </w:pPr>
          </w:p>
          <w:p w:rsidR="00041C1A" w:rsidRDefault="00041C1A" w:rsidP="000035AE">
            <w:pPr>
              <w:pStyle w:val="GillSansLight12pt"/>
            </w:pPr>
          </w:p>
          <w:p w:rsidR="00347931" w:rsidRDefault="00347931" w:rsidP="000035AE">
            <w:pPr>
              <w:pStyle w:val="GillSansLight12pt"/>
            </w:pPr>
          </w:p>
          <w:p w:rsidR="00347931" w:rsidRDefault="00347931" w:rsidP="000035AE">
            <w:pPr>
              <w:pStyle w:val="GillSansLight12pt"/>
            </w:pPr>
          </w:p>
          <w:p w:rsidR="00347931" w:rsidRPr="0001555C" w:rsidRDefault="00347931" w:rsidP="000035AE">
            <w:pPr>
              <w:pStyle w:val="GillSansLight12pt"/>
            </w:pPr>
          </w:p>
        </w:tc>
      </w:tr>
      <w:tr w:rsidR="00E650B1" w:rsidRPr="0001555C" w:rsidTr="000035AE">
        <w:tc>
          <w:tcPr>
            <w:tcW w:w="2660" w:type="dxa"/>
            <w:shd w:val="clear" w:color="auto" w:fill="D9D9D9" w:themeFill="background1" w:themeFillShade="D9"/>
          </w:tcPr>
          <w:p w:rsidR="00E650B1" w:rsidRPr="0002478F" w:rsidRDefault="00E650B1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>Name of Reviewer:</w:t>
            </w:r>
          </w:p>
          <w:p w:rsidR="00E650B1" w:rsidRPr="0002478F" w:rsidRDefault="00E650B1" w:rsidP="000035AE">
            <w:pPr>
              <w:pStyle w:val="NanamiMedium12pt"/>
              <w:rPr>
                <w:b/>
              </w:rPr>
            </w:pPr>
          </w:p>
        </w:tc>
        <w:tc>
          <w:tcPr>
            <w:tcW w:w="2835" w:type="dxa"/>
          </w:tcPr>
          <w:p w:rsidR="00E650B1" w:rsidRPr="0001555C" w:rsidRDefault="00E650B1" w:rsidP="000035AE">
            <w:pPr>
              <w:pStyle w:val="GillSansLight12pt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E650B1" w:rsidRPr="0002478F" w:rsidRDefault="00E650B1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>Job Title of Reviewer</w:t>
            </w:r>
            <w:r w:rsidRPr="0002478F">
              <w:rPr>
                <w:b/>
              </w:rPr>
              <w:t>:</w:t>
            </w:r>
          </w:p>
        </w:tc>
        <w:tc>
          <w:tcPr>
            <w:tcW w:w="2694" w:type="dxa"/>
          </w:tcPr>
          <w:p w:rsidR="00E650B1" w:rsidRPr="0001555C" w:rsidRDefault="00E650B1" w:rsidP="000035AE">
            <w:pPr>
              <w:pStyle w:val="GillSansLight12pt"/>
            </w:pPr>
          </w:p>
        </w:tc>
      </w:tr>
      <w:tr w:rsidR="00E650B1" w:rsidRPr="0001555C" w:rsidTr="000035AE">
        <w:tc>
          <w:tcPr>
            <w:tcW w:w="2660" w:type="dxa"/>
            <w:shd w:val="clear" w:color="auto" w:fill="D9D9D9" w:themeFill="background1" w:themeFillShade="D9"/>
          </w:tcPr>
          <w:p w:rsidR="00E650B1" w:rsidRPr="0002478F" w:rsidRDefault="00E650B1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 xml:space="preserve">Signature: </w:t>
            </w:r>
          </w:p>
          <w:p w:rsidR="00E650B1" w:rsidRPr="0002478F" w:rsidRDefault="00E650B1" w:rsidP="000035AE">
            <w:pPr>
              <w:pStyle w:val="NanamiMedium12pt"/>
              <w:rPr>
                <w:b/>
              </w:rPr>
            </w:pPr>
          </w:p>
        </w:tc>
        <w:tc>
          <w:tcPr>
            <w:tcW w:w="2835" w:type="dxa"/>
          </w:tcPr>
          <w:p w:rsidR="00E650B1" w:rsidRPr="0001555C" w:rsidRDefault="00E650B1" w:rsidP="000035AE">
            <w:pPr>
              <w:pStyle w:val="GillSansLight12pt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E650B1" w:rsidRPr="0002478F" w:rsidRDefault="00E650B1" w:rsidP="000035AE">
            <w:pPr>
              <w:pStyle w:val="NanamiMedium12pt"/>
              <w:rPr>
                <w:b/>
              </w:rPr>
            </w:pPr>
            <w:r>
              <w:rPr>
                <w:b/>
              </w:rPr>
              <w:t xml:space="preserve">Date: </w:t>
            </w:r>
          </w:p>
        </w:tc>
        <w:tc>
          <w:tcPr>
            <w:tcW w:w="2694" w:type="dxa"/>
          </w:tcPr>
          <w:p w:rsidR="00E650B1" w:rsidRPr="0001555C" w:rsidRDefault="00E650B1" w:rsidP="000035AE">
            <w:pPr>
              <w:pStyle w:val="GillSansLight12pt"/>
            </w:pPr>
          </w:p>
        </w:tc>
      </w:tr>
    </w:tbl>
    <w:p w:rsidR="00041C1A" w:rsidRDefault="00041C1A" w:rsidP="00347931">
      <w:pPr>
        <w:spacing w:before="120" w:after="40" w:line="276" w:lineRule="auto"/>
        <w:rPr>
          <w:rFonts w:ascii="Nanami Med" w:hAnsi="Nanami Med" w:cs="Gill Sans Light"/>
          <w:b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559"/>
        <w:gridCol w:w="2835"/>
        <w:gridCol w:w="2551"/>
        <w:gridCol w:w="2694"/>
      </w:tblGrid>
      <w:tr w:rsidR="00E650B1" w:rsidRPr="0001555C" w:rsidTr="00E650B1">
        <w:trPr>
          <w:trHeight w:val="483"/>
        </w:trPr>
        <w:tc>
          <w:tcPr>
            <w:tcW w:w="10740" w:type="dxa"/>
            <w:gridSpan w:val="5"/>
            <w:shd w:val="clear" w:color="auto" w:fill="FFFFFF" w:themeFill="background1"/>
          </w:tcPr>
          <w:p w:rsidR="00E650B1" w:rsidRPr="00AE3E48" w:rsidRDefault="00E650B1" w:rsidP="000035AE">
            <w:pPr>
              <w:pStyle w:val="NanamiMedium12pt"/>
              <w:spacing w:before="120" w:after="120"/>
              <w:jc w:val="center"/>
              <w:rPr>
                <w:b/>
                <w:color w:val="00B050"/>
                <w:sz w:val="32"/>
                <w:szCs w:val="32"/>
              </w:rPr>
            </w:pPr>
            <w:r w:rsidRPr="00AE3E48">
              <w:rPr>
                <w:b/>
                <w:color w:val="00B050"/>
                <w:sz w:val="32"/>
                <w:szCs w:val="32"/>
              </w:rPr>
              <w:t>STUDY ACTIVATION NOTICE</w:t>
            </w:r>
          </w:p>
          <w:p w:rsidR="00E650B1" w:rsidRPr="00E650B1" w:rsidRDefault="00E650B1" w:rsidP="00E650B1">
            <w:pPr>
              <w:pStyle w:val="NanamiMedium12pt"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The site named below is authorised by sponsor to commence the study </w:t>
            </w:r>
          </w:p>
        </w:tc>
      </w:tr>
      <w:tr w:rsidR="001F3D71" w:rsidRPr="0001555C" w:rsidTr="001F3D71">
        <w:trPr>
          <w:trHeight w:val="554"/>
        </w:trPr>
        <w:tc>
          <w:tcPr>
            <w:tcW w:w="2660" w:type="dxa"/>
            <w:gridSpan w:val="2"/>
            <w:vMerge w:val="restart"/>
            <w:shd w:val="clear" w:color="auto" w:fill="D9D9D9" w:themeFill="background1" w:themeFillShade="D9"/>
          </w:tcPr>
          <w:p w:rsidR="001F3D71" w:rsidRDefault="001F3D7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Short study title :</w:t>
            </w:r>
          </w:p>
        </w:tc>
        <w:tc>
          <w:tcPr>
            <w:tcW w:w="2835" w:type="dxa"/>
            <w:vMerge w:val="restart"/>
          </w:tcPr>
          <w:p w:rsidR="001F3D71" w:rsidRPr="00AE3E48" w:rsidRDefault="001F3D71" w:rsidP="00E650B1">
            <w:pPr>
              <w:pStyle w:val="GillSansLight12pt"/>
              <w:spacing w:before="120" w:after="120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F3D71" w:rsidRPr="00E650B1" w:rsidRDefault="001F3D7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EudraCT Ref</w:t>
            </w:r>
          </w:p>
        </w:tc>
        <w:tc>
          <w:tcPr>
            <w:tcW w:w="2694" w:type="dxa"/>
          </w:tcPr>
          <w:p w:rsidR="001F3D71" w:rsidRPr="00AE3E48" w:rsidRDefault="001F3D71" w:rsidP="00E650B1">
            <w:pPr>
              <w:pStyle w:val="GillSansLight12pt"/>
              <w:spacing w:before="120" w:after="120"/>
            </w:pPr>
          </w:p>
        </w:tc>
      </w:tr>
      <w:tr w:rsidR="001F3D71" w:rsidRPr="0001555C" w:rsidTr="00E650B1">
        <w:trPr>
          <w:trHeight w:val="553"/>
        </w:trPr>
        <w:tc>
          <w:tcPr>
            <w:tcW w:w="2660" w:type="dxa"/>
            <w:gridSpan w:val="2"/>
            <w:vMerge/>
            <w:shd w:val="clear" w:color="auto" w:fill="D9D9D9" w:themeFill="background1" w:themeFillShade="D9"/>
          </w:tcPr>
          <w:p w:rsidR="001F3D71" w:rsidRDefault="001F3D71" w:rsidP="00E650B1">
            <w:pPr>
              <w:pStyle w:val="NanamiMedium12pt"/>
              <w:spacing w:before="120" w:after="120"/>
              <w:rPr>
                <w:b/>
              </w:rPr>
            </w:pPr>
          </w:p>
        </w:tc>
        <w:tc>
          <w:tcPr>
            <w:tcW w:w="2835" w:type="dxa"/>
            <w:vMerge/>
          </w:tcPr>
          <w:p w:rsidR="001F3D71" w:rsidRPr="00AE3E48" w:rsidRDefault="001F3D71" w:rsidP="00E650B1">
            <w:pPr>
              <w:pStyle w:val="GillSansLight12pt"/>
              <w:spacing w:before="120" w:after="120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F3D71" w:rsidRDefault="001F3D7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IRAS Ref</w:t>
            </w:r>
          </w:p>
        </w:tc>
        <w:tc>
          <w:tcPr>
            <w:tcW w:w="2694" w:type="dxa"/>
          </w:tcPr>
          <w:p w:rsidR="001F3D71" w:rsidRPr="00AE3E48" w:rsidRDefault="001F3D71" w:rsidP="00E650B1">
            <w:pPr>
              <w:pStyle w:val="GillSansLight12pt"/>
              <w:spacing w:before="120" w:after="120"/>
            </w:pPr>
          </w:p>
        </w:tc>
      </w:tr>
      <w:tr w:rsidR="00676BA1" w:rsidRPr="0001555C" w:rsidTr="00AE3E48">
        <w:trPr>
          <w:trHeight w:val="400"/>
        </w:trPr>
        <w:tc>
          <w:tcPr>
            <w:tcW w:w="1101" w:type="dxa"/>
            <w:vMerge w:val="restart"/>
            <w:shd w:val="clear" w:color="auto" w:fill="D9D9D9" w:themeFill="background1" w:themeFillShade="D9"/>
          </w:tcPr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 xml:space="preserve">Site </w:t>
            </w:r>
          </w:p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  <w:r w:rsidRPr="00E650B1">
              <w:rPr>
                <w:b/>
              </w:rPr>
              <w:t xml:space="preserve">          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Number:</w:t>
            </w:r>
          </w:p>
        </w:tc>
        <w:tc>
          <w:tcPr>
            <w:tcW w:w="2835" w:type="dxa"/>
          </w:tcPr>
          <w:p w:rsidR="00676BA1" w:rsidRPr="00AE3E48" w:rsidRDefault="00676BA1" w:rsidP="00E650B1">
            <w:pPr>
              <w:pStyle w:val="GillSansLight12pt"/>
              <w:spacing w:before="120" w:after="120"/>
            </w:pPr>
          </w:p>
        </w:tc>
        <w:tc>
          <w:tcPr>
            <w:tcW w:w="2551" w:type="dxa"/>
            <w:vMerge w:val="restart"/>
            <w:shd w:val="clear" w:color="auto" w:fill="D9D9D9" w:themeFill="background1" w:themeFillShade="D9"/>
          </w:tcPr>
          <w:p w:rsidR="00676BA1" w:rsidRPr="00E650B1" w:rsidRDefault="00676BA1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Principal Investigator Name:</w:t>
            </w:r>
          </w:p>
        </w:tc>
        <w:tc>
          <w:tcPr>
            <w:tcW w:w="2694" w:type="dxa"/>
            <w:vMerge w:val="restart"/>
          </w:tcPr>
          <w:p w:rsidR="00676BA1" w:rsidRPr="00AE3E48" w:rsidRDefault="00676BA1" w:rsidP="00E650B1">
            <w:pPr>
              <w:pStyle w:val="GillSansLight12pt"/>
              <w:spacing w:before="120" w:after="120"/>
            </w:pPr>
          </w:p>
        </w:tc>
      </w:tr>
      <w:tr w:rsidR="00676BA1" w:rsidRPr="0001555C" w:rsidTr="00AE3E48">
        <w:trPr>
          <w:trHeight w:val="400"/>
        </w:trPr>
        <w:tc>
          <w:tcPr>
            <w:tcW w:w="1101" w:type="dxa"/>
            <w:vMerge/>
            <w:shd w:val="clear" w:color="auto" w:fill="D9D9D9" w:themeFill="background1" w:themeFillShade="D9"/>
          </w:tcPr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  <w:r w:rsidRPr="00E650B1">
              <w:rPr>
                <w:b/>
              </w:rPr>
              <w:t>Name:</w:t>
            </w:r>
          </w:p>
        </w:tc>
        <w:tc>
          <w:tcPr>
            <w:tcW w:w="2835" w:type="dxa"/>
          </w:tcPr>
          <w:p w:rsidR="00676BA1" w:rsidRPr="00AE3E48" w:rsidRDefault="00676BA1" w:rsidP="00E650B1">
            <w:pPr>
              <w:pStyle w:val="GillSansLight12pt"/>
              <w:spacing w:before="120" w:after="120"/>
            </w:pPr>
          </w:p>
        </w:tc>
        <w:tc>
          <w:tcPr>
            <w:tcW w:w="2551" w:type="dxa"/>
            <w:vMerge/>
            <w:shd w:val="clear" w:color="auto" w:fill="D9D9D9" w:themeFill="background1" w:themeFillShade="D9"/>
          </w:tcPr>
          <w:p w:rsidR="00676BA1" w:rsidRDefault="00676BA1" w:rsidP="00E650B1">
            <w:pPr>
              <w:pStyle w:val="NanamiMedium12pt"/>
              <w:spacing w:before="120" w:after="120"/>
              <w:rPr>
                <w:b/>
              </w:rPr>
            </w:pPr>
          </w:p>
        </w:tc>
        <w:tc>
          <w:tcPr>
            <w:tcW w:w="2694" w:type="dxa"/>
            <w:vMerge/>
          </w:tcPr>
          <w:p w:rsidR="00676BA1" w:rsidRPr="0001555C" w:rsidRDefault="00676BA1" w:rsidP="00E650B1">
            <w:pPr>
              <w:pStyle w:val="GillSansLight12pt"/>
              <w:spacing w:before="120" w:after="120"/>
            </w:pPr>
          </w:p>
        </w:tc>
      </w:tr>
      <w:tr w:rsidR="00E650B1" w:rsidRPr="0001555C" w:rsidTr="00E650B1">
        <w:trPr>
          <w:trHeight w:val="400"/>
        </w:trPr>
        <w:tc>
          <w:tcPr>
            <w:tcW w:w="2660" w:type="dxa"/>
            <w:gridSpan w:val="2"/>
            <w:shd w:val="clear" w:color="auto" w:fill="D9D9D9" w:themeFill="background1" w:themeFillShade="D9"/>
          </w:tcPr>
          <w:p w:rsidR="00E650B1" w:rsidRDefault="00AE3E48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Sponsor Representative Signature :</w:t>
            </w:r>
          </w:p>
        </w:tc>
        <w:tc>
          <w:tcPr>
            <w:tcW w:w="2835" w:type="dxa"/>
          </w:tcPr>
          <w:p w:rsidR="00E650B1" w:rsidRPr="00AE3E48" w:rsidRDefault="00E650B1" w:rsidP="00E650B1">
            <w:pPr>
              <w:pStyle w:val="GillSansLight12pt"/>
              <w:spacing w:before="120" w:after="120"/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E650B1" w:rsidRDefault="00AE3E48" w:rsidP="00E650B1">
            <w:pPr>
              <w:pStyle w:val="NanamiMedium12pt"/>
              <w:spacing w:before="120" w:after="120"/>
              <w:rPr>
                <w:b/>
              </w:rPr>
            </w:pPr>
            <w:r>
              <w:rPr>
                <w:b/>
              </w:rPr>
              <w:t>Date of Issue:</w:t>
            </w:r>
          </w:p>
        </w:tc>
        <w:tc>
          <w:tcPr>
            <w:tcW w:w="2694" w:type="dxa"/>
          </w:tcPr>
          <w:p w:rsidR="00E650B1" w:rsidRPr="00AE3E48" w:rsidRDefault="00E650B1" w:rsidP="00E650B1">
            <w:pPr>
              <w:pStyle w:val="GillSansLight12pt"/>
              <w:spacing w:before="120" w:after="120"/>
              <w:rPr>
                <w:color w:val="00B050"/>
              </w:rPr>
            </w:pPr>
          </w:p>
        </w:tc>
      </w:tr>
    </w:tbl>
    <w:p w:rsidR="00041C1A" w:rsidRDefault="00AE3E48" w:rsidP="00AE3E48">
      <w:pPr>
        <w:spacing w:before="120" w:after="40" w:line="276" w:lineRule="auto"/>
        <w:jc w:val="center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 xml:space="preserve">The </w:t>
      </w:r>
      <w:r w:rsidR="00676BA1">
        <w:rPr>
          <w:rFonts w:ascii="Nanami Med" w:hAnsi="Nanami Med" w:cs="Gill Sans Light"/>
          <w:b/>
        </w:rPr>
        <w:t xml:space="preserve">signed report and </w:t>
      </w:r>
      <w:r>
        <w:rPr>
          <w:rFonts w:ascii="Nanami Med" w:hAnsi="Nanami Med" w:cs="Gill Sans Light"/>
          <w:b/>
        </w:rPr>
        <w:t xml:space="preserve">study </w:t>
      </w:r>
      <w:r w:rsidR="00676BA1">
        <w:rPr>
          <w:rFonts w:ascii="Nanami Med" w:hAnsi="Nanami Med" w:cs="Gill Sans Light"/>
          <w:b/>
        </w:rPr>
        <w:t xml:space="preserve">activation notice </w:t>
      </w:r>
      <w:r w:rsidR="001F3D71">
        <w:rPr>
          <w:rFonts w:ascii="Nanami Med" w:hAnsi="Nanami Med" w:cs="Gill Sans Light"/>
          <w:b/>
        </w:rPr>
        <w:t>should</w:t>
      </w:r>
      <w:r w:rsidR="00676BA1">
        <w:rPr>
          <w:rFonts w:ascii="Nanami Med" w:hAnsi="Nanami Med" w:cs="Gill Sans Light"/>
          <w:b/>
        </w:rPr>
        <w:t xml:space="preserve"> be filed in the Trial Master File (Site File) and a copy filed in the Investigator Site File (ISF).</w:t>
      </w:r>
    </w:p>
    <w:sectPr w:rsidR="00041C1A" w:rsidSect="001F3D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142" w:right="567" w:bottom="567" w:left="567" w:header="139" w:footer="1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DF5" w:rsidRDefault="00236DF5" w:rsidP="00360A90">
      <w:r>
        <w:separator/>
      </w:r>
    </w:p>
  </w:endnote>
  <w:endnote w:type="continuationSeparator" w:id="0">
    <w:p w:rsidR="00236DF5" w:rsidRDefault="00236DF5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nami mediu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B6C" w:rsidRDefault="00946B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AE" w:rsidRPr="00BA241E" w:rsidRDefault="000035AE">
    <w:pPr>
      <w:pStyle w:val="Footer"/>
      <w:rPr>
        <w:rFonts w:ascii="Nanami medium" w:hAnsi="Nanami medium" w:hint="eastAsia"/>
        <w:color w:val="A6A6A6"/>
      </w:rPr>
    </w:pPr>
    <w:r>
      <w:rPr>
        <w:rFonts w:ascii="Nanami medium" w:hAnsi="Nanami medium" w:hint="eastAsia"/>
        <w:noProof/>
        <w:color w:val="A6A6A6"/>
        <w:lang w:eastAsia="en-GB"/>
      </w:rPr>
      <w:drawing>
        <wp:anchor distT="0" distB="0" distL="114300" distR="114300" simplePos="0" relativeHeight="251666432" behindDoc="0" locked="0" layoutInCell="1" allowOverlap="1" wp14:anchorId="0BCEA638" wp14:editId="11CB62D3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anami medium" w:hAnsi="Nanami medium" w:hint="eastAsia"/>
        <w:noProof/>
        <w:color w:val="A6A6A6"/>
        <w:lang w:eastAsia="en-GB"/>
      </w:rPr>
      <w:drawing>
        <wp:anchor distT="0" distB="0" distL="114300" distR="114300" simplePos="0" relativeHeight="251665408" behindDoc="0" locked="0" layoutInCell="1" allowOverlap="1" wp14:anchorId="429B0022" wp14:editId="4F60FD21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35AE" w:rsidRPr="008D2B17" w:rsidRDefault="000035AE" w:rsidP="008D2B17">
    <w:pPr>
      <w:tabs>
        <w:tab w:val="center" w:pos="4320"/>
        <w:tab w:val="right" w:pos="8640"/>
      </w:tabs>
      <w:rPr>
        <w:rFonts w:ascii="Gill Sans Light" w:hAnsi="Gill Sans Light" w:cs="Gill Sans Light"/>
        <w:color w:val="A6A6A6"/>
        <w:sz w:val="22"/>
        <w:szCs w:val="22"/>
      </w:rPr>
    </w:pPr>
    <w:r>
      <w:rPr>
        <w:rFonts w:ascii="Gill Sans Light" w:hAnsi="Gill Sans Light" w:cs="Gill Sans Light"/>
        <w:color w:val="A6A6A6"/>
        <w:sz w:val="22"/>
        <w:szCs w:val="22"/>
      </w:rPr>
      <w:t>Noclor/Spon/T08/01</w:t>
    </w:r>
    <w:r w:rsidRPr="008D2B17">
      <w:rPr>
        <w:rFonts w:ascii="Gill Sans Light" w:hAnsi="Gill Sans Light" w:cs="Gill Sans Light"/>
        <w:color w:val="A6A6A6"/>
        <w:sz w:val="22"/>
        <w:szCs w:val="22"/>
      </w:rPr>
      <w:t xml:space="preserve">                                  </w:t>
    </w:r>
    <w:r>
      <w:rPr>
        <w:rFonts w:ascii="Gill Sans Light" w:hAnsi="Gill Sans Light" w:cs="Gill Sans Light"/>
        <w:color w:val="A6A6A6"/>
        <w:sz w:val="22"/>
        <w:szCs w:val="22"/>
      </w:rPr>
      <w:t xml:space="preserve">    </w:t>
    </w:r>
    <w:r w:rsidRPr="008D2B17">
      <w:rPr>
        <w:rFonts w:ascii="Gill Sans Light" w:hAnsi="Gill Sans Light" w:cs="Gill Sans Light"/>
        <w:color w:val="A6A6A6"/>
        <w:sz w:val="22"/>
        <w:szCs w:val="22"/>
      </w:rPr>
      <w:t xml:space="preserve"> </w:t>
    </w:r>
    <w:r w:rsidRPr="0002478F">
      <w:rPr>
        <w:rFonts w:ascii="Gill Sans Light" w:hAnsi="Gill Sans Light" w:cs="Gill Sans Light"/>
        <w:color w:val="A6A6A6"/>
        <w:sz w:val="22"/>
        <w:szCs w:val="22"/>
        <w:highlight w:val="yellow"/>
      </w:rPr>
      <w:t xml:space="preserve">Page </w:t>
    </w:r>
    <w:r w:rsidRPr="000035AE">
      <w:rPr>
        <w:rFonts w:ascii="Gill Sans Light" w:hAnsi="Gill Sans Light" w:cs="Gill Sans Light"/>
        <w:color w:val="A6A6A6"/>
        <w:sz w:val="22"/>
        <w:szCs w:val="22"/>
        <w:highlight w:val="yellow"/>
      </w:rPr>
      <w:t>X</w:t>
    </w:r>
    <w:r w:rsidRPr="000035AE">
      <w:rPr>
        <w:rFonts w:ascii="Gill Sans Light" w:hAnsi="Gill Sans Light" w:cs="Gill Sans Light"/>
        <w:noProof/>
        <w:color w:val="A6A6A6"/>
        <w:sz w:val="22"/>
        <w:szCs w:val="22"/>
        <w:highlight w:val="yellow"/>
      </w:rPr>
      <w:t xml:space="preserve"> of Y</w:t>
    </w:r>
  </w:p>
  <w:p w:rsidR="000035AE" w:rsidRPr="00163F28" w:rsidRDefault="000035AE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0035AE" w:rsidRDefault="000035A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AE" w:rsidRPr="000035AE" w:rsidRDefault="001F3D71" w:rsidP="000035AE">
    <w:pPr>
      <w:pStyle w:val="NanamiMedium12pt"/>
      <w:rPr>
        <w:lang w:eastAsia="en-GB"/>
      </w:rPr>
    </w:pPr>
    <w:r w:rsidRPr="000035AE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B27F5E1" wp14:editId="0710998D">
          <wp:simplePos x="0" y="0"/>
          <wp:positionH relativeFrom="margin">
            <wp:posOffset>4225925</wp:posOffset>
          </wp:positionH>
          <wp:positionV relativeFrom="margin">
            <wp:posOffset>10012680</wp:posOffset>
          </wp:positionV>
          <wp:extent cx="3309620" cy="621665"/>
          <wp:effectExtent l="0" t="0" r="5080" b="6985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5AE" w:rsidRPr="000035AE">
      <w:rPr>
        <w:color w:val="BFBFBF" w:themeColor="background1" w:themeShade="BF"/>
      </w:rPr>
      <w:t>Copyright © Noclor 2016</w:t>
    </w:r>
    <w:r w:rsidR="000035AE" w:rsidRPr="000035AE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0182387" wp14:editId="6917E97A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DF5" w:rsidRDefault="00236DF5" w:rsidP="00360A90">
      <w:r>
        <w:separator/>
      </w:r>
    </w:p>
  </w:footnote>
  <w:footnote w:type="continuationSeparator" w:id="0">
    <w:p w:rsidR="00236DF5" w:rsidRDefault="00236DF5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B6C" w:rsidRDefault="00946B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AE" w:rsidRDefault="000035AE" w:rsidP="000035AE">
    <w:pPr>
      <w:pStyle w:val="GillSansLight12pt"/>
      <w:rPr>
        <w:highlight w:val="yellow"/>
      </w:rPr>
    </w:pPr>
  </w:p>
  <w:p w:rsidR="000035AE" w:rsidRDefault="00946B6C" w:rsidP="000035AE">
    <w:pPr>
      <w:pStyle w:val="GillSansLight12pt"/>
    </w:pPr>
    <w:r>
      <w:rPr>
        <w:highlight w:val="yellow"/>
      </w:rPr>
      <w:t>EudraCT ref</w:t>
    </w:r>
    <w:r w:rsidR="000035AE" w:rsidRPr="000035AE">
      <w:rPr>
        <w:highlight w:val="yellow"/>
      </w:rPr>
      <w:t xml:space="preserve"> </w:t>
    </w:r>
    <w:r>
      <w:rPr>
        <w:highlight w:val="yellow"/>
      </w:rPr>
      <w:t>:</w:t>
    </w:r>
    <w:r w:rsidR="000035AE" w:rsidRPr="000035AE">
      <w:rPr>
        <w:highlight w:val="yellow"/>
      </w:rPr>
      <w:t xml:space="preserve">(CTIMPs) or IRAS ref </w:t>
    </w:r>
    <w:r>
      <w:rPr>
        <w:highlight w:val="yellow"/>
      </w:rPr>
      <w:t>:</w:t>
    </w:r>
    <w:r w:rsidR="000035AE" w:rsidRPr="000035AE">
      <w:rPr>
        <w:highlight w:val="yellow"/>
      </w:rPr>
      <w:t>(non-CTIMPS)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91"/>
      <w:gridCol w:w="5492"/>
    </w:tblGrid>
    <w:tr w:rsidR="000035AE" w:rsidTr="000035AE">
      <w:tc>
        <w:tcPr>
          <w:tcW w:w="5491" w:type="dxa"/>
          <w:shd w:val="clear" w:color="auto" w:fill="FFFFFF" w:themeFill="background1"/>
        </w:tcPr>
        <w:p w:rsidR="000035AE" w:rsidRPr="000035AE" w:rsidRDefault="000035AE" w:rsidP="000035AE">
          <w:pPr>
            <w:pStyle w:val="GillSansLight12pt"/>
            <w:rPr>
              <w:highlight w:val="yellow"/>
            </w:rPr>
          </w:pPr>
          <w:r w:rsidRPr="000035AE">
            <w:rPr>
              <w:highlight w:val="yellow"/>
            </w:rPr>
            <w:t>Site Ref:</w:t>
          </w:r>
        </w:p>
      </w:tc>
      <w:tc>
        <w:tcPr>
          <w:tcW w:w="5492" w:type="dxa"/>
          <w:shd w:val="clear" w:color="auto" w:fill="FFFFFF" w:themeFill="background1"/>
        </w:tcPr>
        <w:p w:rsidR="000035AE" w:rsidRPr="000035AE" w:rsidRDefault="000035AE" w:rsidP="000035AE">
          <w:pPr>
            <w:pStyle w:val="GillSansLight12pt"/>
            <w:rPr>
              <w:highlight w:val="yellow"/>
            </w:rPr>
          </w:pPr>
          <w:r w:rsidRPr="000035AE">
            <w:rPr>
              <w:highlight w:val="yellow"/>
            </w:rPr>
            <w:t xml:space="preserve">Date of site initiation :  </w:t>
          </w:r>
        </w:p>
      </w:tc>
    </w:tr>
  </w:tbl>
  <w:p w:rsidR="000035AE" w:rsidRPr="006E0450" w:rsidRDefault="000035AE" w:rsidP="006E0450">
    <w:pPr>
      <w:spacing w:before="120" w:after="40" w:line="276" w:lineRule="auto"/>
      <w:rPr>
        <w:rFonts w:ascii="Nanami Med" w:hAnsi="Nanami Med" w:cs="Gill Sans Light"/>
        <w:b/>
        <w:sz w:val="32"/>
        <w:szCs w:val="32"/>
      </w:rPr>
    </w:pPr>
    <w:r>
      <w:rPr>
        <w:rFonts w:ascii="Nanami Med" w:hAnsi="Nanami Med" w:cs="Gill Sans Light"/>
        <w:b/>
        <w:sz w:val="32"/>
        <w:szCs w:val="32"/>
      </w:rPr>
      <w:t>Site Initiation Report (Clinical Trials)</w:t>
    </w:r>
  </w:p>
  <w:p w:rsidR="000035AE" w:rsidRDefault="000035A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AE" w:rsidRDefault="000035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DBC097" wp14:editId="47784662">
          <wp:simplePos x="0" y="0"/>
          <wp:positionH relativeFrom="margin">
            <wp:posOffset>5050790</wp:posOffset>
          </wp:positionH>
          <wp:positionV relativeFrom="margin">
            <wp:posOffset>-735330</wp:posOffset>
          </wp:positionV>
          <wp:extent cx="2026920" cy="1871345"/>
          <wp:effectExtent l="0" t="0" r="0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187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C30FC29" wp14:editId="2E469394">
          <wp:simplePos x="0" y="0"/>
          <wp:positionH relativeFrom="margin">
            <wp:posOffset>-377190</wp:posOffset>
          </wp:positionH>
          <wp:positionV relativeFrom="margin">
            <wp:posOffset>-796925</wp:posOffset>
          </wp:positionV>
          <wp:extent cx="3940810" cy="3968115"/>
          <wp:effectExtent l="0" t="0" r="2540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396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9850C8" wp14:editId="425FF574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6">
    <w:nsid w:val="3C3151CF"/>
    <w:multiLevelType w:val="hybridMultilevel"/>
    <w:tmpl w:val="DB9C9E4A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8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035AE"/>
    <w:rsid w:val="00012FF4"/>
    <w:rsid w:val="00014BDD"/>
    <w:rsid w:val="0001555C"/>
    <w:rsid w:val="0002478F"/>
    <w:rsid w:val="00041C1A"/>
    <w:rsid w:val="00044B6E"/>
    <w:rsid w:val="000A48B1"/>
    <w:rsid w:val="000B63F3"/>
    <w:rsid w:val="000C15BC"/>
    <w:rsid w:val="000C4861"/>
    <w:rsid w:val="000D1762"/>
    <w:rsid w:val="000E236A"/>
    <w:rsid w:val="001503A4"/>
    <w:rsid w:val="00163F28"/>
    <w:rsid w:val="0016594E"/>
    <w:rsid w:val="00186E30"/>
    <w:rsid w:val="00194A48"/>
    <w:rsid w:val="001A07BA"/>
    <w:rsid w:val="001A4B28"/>
    <w:rsid w:val="001B725B"/>
    <w:rsid w:val="001D6CC5"/>
    <w:rsid w:val="001F32C1"/>
    <w:rsid w:val="001F3D71"/>
    <w:rsid w:val="001F7DE8"/>
    <w:rsid w:val="00236DF5"/>
    <w:rsid w:val="00256288"/>
    <w:rsid w:val="002669EA"/>
    <w:rsid w:val="002750E8"/>
    <w:rsid w:val="002B0E77"/>
    <w:rsid w:val="002B6DD9"/>
    <w:rsid w:val="002D691B"/>
    <w:rsid w:val="002F0C43"/>
    <w:rsid w:val="00345506"/>
    <w:rsid w:val="00347931"/>
    <w:rsid w:val="003546AC"/>
    <w:rsid w:val="00360A90"/>
    <w:rsid w:val="00396819"/>
    <w:rsid w:val="003978B7"/>
    <w:rsid w:val="003A5ABC"/>
    <w:rsid w:val="003C2C1B"/>
    <w:rsid w:val="003D5B5A"/>
    <w:rsid w:val="003F54B8"/>
    <w:rsid w:val="00440307"/>
    <w:rsid w:val="0044624E"/>
    <w:rsid w:val="004612DF"/>
    <w:rsid w:val="004812D0"/>
    <w:rsid w:val="00484CAF"/>
    <w:rsid w:val="00486E38"/>
    <w:rsid w:val="004F08B6"/>
    <w:rsid w:val="00540BA3"/>
    <w:rsid w:val="005435F2"/>
    <w:rsid w:val="00551C80"/>
    <w:rsid w:val="005637DC"/>
    <w:rsid w:val="00577D66"/>
    <w:rsid w:val="00582CE0"/>
    <w:rsid w:val="005852CE"/>
    <w:rsid w:val="005D65EE"/>
    <w:rsid w:val="0060686D"/>
    <w:rsid w:val="00615560"/>
    <w:rsid w:val="00676BA1"/>
    <w:rsid w:val="00695E87"/>
    <w:rsid w:val="006A2C11"/>
    <w:rsid w:val="006C2E62"/>
    <w:rsid w:val="006E0450"/>
    <w:rsid w:val="0070039D"/>
    <w:rsid w:val="00762490"/>
    <w:rsid w:val="00793F2E"/>
    <w:rsid w:val="007D6401"/>
    <w:rsid w:val="007D6BB3"/>
    <w:rsid w:val="00825238"/>
    <w:rsid w:val="00845228"/>
    <w:rsid w:val="00893903"/>
    <w:rsid w:val="00895D9B"/>
    <w:rsid w:val="008C2417"/>
    <w:rsid w:val="008C4722"/>
    <w:rsid w:val="008D2B17"/>
    <w:rsid w:val="008E002B"/>
    <w:rsid w:val="00907380"/>
    <w:rsid w:val="009211D6"/>
    <w:rsid w:val="00922222"/>
    <w:rsid w:val="00946B6C"/>
    <w:rsid w:val="00970FC0"/>
    <w:rsid w:val="0098077C"/>
    <w:rsid w:val="00990065"/>
    <w:rsid w:val="009A6A53"/>
    <w:rsid w:val="009C5979"/>
    <w:rsid w:val="009E2336"/>
    <w:rsid w:val="009E4C26"/>
    <w:rsid w:val="009F3E62"/>
    <w:rsid w:val="00A00BC5"/>
    <w:rsid w:val="00A44B28"/>
    <w:rsid w:val="00A4667B"/>
    <w:rsid w:val="00A55A51"/>
    <w:rsid w:val="00A80F3E"/>
    <w:rsid w:val="00A87DFD"/>
    <w:rsid w:val="00AE3E48"/>
    <w:rsid w:val="00AF4B43"/>
    <w:rsid w:val="00B456E2"/>
    <w:rsid w:val="00B9177E"/>
    <w:rsid w:val="00BA241E"/>
    <w:rsid w:val="00BA405D"/>
    <w:rsid w:val="00BB34DA"/>
    <w:rsid w:val="00BF2C02"/>
    <w:rsid w:val="00C035B3"/>
    <w:rsid w:val="00C16400"/>
    <w:rsid w:val="00C43DDD"/>
    <w:rsid w:val="00C511BE"/>
    <w:rsid w:val="00CA3601"/>
    <w:rsid w:val="00CC4145"/>
    <w:rsid w:val="00CE7B69"/>
    <w:rsid w:val="00D71858"/>
    <w:rsid w:val="00D84339"/>
    <w:rsid w:val="00D87CA2"/>
    <w:rsid w:val="00D95EF8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168D"/>
    <w:rsid w:val="00E5130C"/>
    <w:rsid w:val="00E650B1"/>
    <w:rsid w:val="00EB73CF"/>
    <w:rsid w:val="00EC2209"/>
    <w:rsid w:val="00EE7DEB"/>
    <w:rsid w:val="00F0069A"/>
    <w:rsid w:val="00F041A7"/>
    <w:rsid w:val="00F14A04"/>
    <w:rsid w:val="00F57872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A46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2C1C8-CCA0-4B8D-A45A-1DEDBB6A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33</TotalTime>
  <Pages>11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15409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7</cp:revision>
  <cp:lastPrinted>2016-02-22T23:41:00Z</cp:lastPrinted>
  <dcterms:created xsi:type="dcterms:W3CDTF">2016-02-22T23:26:00Z</dcterms:created>
  <dcterms:modified xsi:type="dcterms:W3CDTF">2016-02-23T07:06:00Z</dcterms:modified>
</cp:coreProperties>
</file>