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Pr="00845228" w:rsidRDefault="00A87DFD" w:rsidP="00DF25D6">
      <w:pPr>
        <w:pStyle w:val="NanamiMedium16pt"/>
        <w:rPr>
          <w:b/>
        </w:rPr>
      </w:pPr>
      <w:r>
        <w:rPr>
          <w:b/>
        </w:rPr>
        <w:t xml:space="preserve">Site </w:t>
      </w:r>
      <w:r w:rsidR="001B64E6">
        <w:rPr>
          <w:b/>
        </w:rPr>
        <w:t>Initiation/Monitor</w:t>
      </w:r>
      <w:r>
        <w:rPr>
          <w:b/>
        </w:rPr>
        <w:t xml:space="preserve"> </w:t>
      </w:r>
      <w:r w:rsidR="005E4C5A">
        <w:rPr>
          <w:b/>
        </w:rPr>
        <w:t>Log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245"/>
        <w:gridCol w:w="5778"/>
      </w:tblGrid>
      <w:tr w:rsidR="005852CE" w:rsidRPr="00C16400" w:rsidTr="001B64E6">
        <w:tc>
          <w:tcPr>
            <w:tcW w:w="5245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778" w:type="dxa"/>
            <w:shd w:val="clear" w:color="auto" w:fill="auto"/>
          </w:tcPr>
          <w:p w:rsidR="00B456E2" w:rsidRPr="00C16400" w:rsidRDefault="003750BF" w:rsidP="001B64E6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/T09</w:t>
            </w:r>
            <w:r w:rsidR="00C16400" w:rsidRPr="00C16400">
              <w:t>/01</w:t>
            </w:r>
            <w:r w:rsidR="00D71858">
              <w:t xml:space="preserve"> </w:t>
            </w:r>
          </w:p>
        </w:tc>
      </w:tr>
      <w:tr w:rsidR="005852CE" w:rsidRPr="00C16400" w:rsidTr="001B64E6">
        <w:tc>
          <w:tcPr>
            <w:tcW w:w="5245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778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1B64E6" w:rsidP="00DF25D6">
            <w:pPr>
              <w:pStyle w:val="NanamiMedium16pt"/>
              <w:spacing w:before="120" w:after="120" w:line="276" w:lineRule="auto"/>
            </w:pPr>
            <w:r>
              <w:t>23</w:t>
            </w:r>
            <w:r w:rsidRPr="001B64E6">
              <w:rPr>
                <w:vertAlign w:val="superscript"/>
              </w:rPr>
              <w:t>rd</w:t>
            </w:r>
            <w:r>
              <w:t xml:space="preserve"> February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384"/>
        <w:gridCol w:w="2861"/>
        <w:gridCol w:w="5778"/>
      </w:tblGrid>
      <w:tr w:rsidR="00A00BC5" w:rsidRPr="00C16400" w:rsidTr="001B64E6">
        <w:trPr>
          <w:trHeight w:val="633"/>
        </w:trPr>
        <w:tc>
          <w:tcPr>
            <w:tcW w:w="238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861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778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1B64E6">
        <w:trPr>
          <w:trHeight w:val="415"/>
        </w:trPr>
        <w:tc>
          <w:tcPr>
            <w:tcW w:w="2384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 xml:space="preserve">SOP </w:t>
            </w:r>
            <w:r w:rsidR="005C5893">
              <w:t>CA012 Appendix 3</w:t>
            </w:r>
          </w:p>
        </w:tc>
        <w:tc>
          <w:tcPr>
            <w:tcW w:w="2861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Version 1, 14/04/2009</w:t>
            </w:r>
          </w:p>
        </w:tc>
        <w:tc>
          <w:tcPr>
            <w:tcW w:w="5778" w:type="dxa"/>
            <w:shd w:val="clear" w:color="auto" w:fill="auto"/>
          </w:tcPr>
          <w:p w:rsidR="00A00BC5" w:rsidRPr="00C16400" w:rsidRDefault="00D71858" w:rsidP="003C2C1B">
            <w:pPr>
              <w:pStyle w:val="GillSansLight12pt"/>
              <w:spacing w:before="40" w:after="40"/>
            </w:pPr>
            <w:r>
              <w:t xml:space="preserve">First version </w:t>
            </w:r>
          </w:p>
        </w:tc>
      </w:tr>
      <w:tr w:rsidR="00A00BC5" w:rsidRPr="00C16400" w:rsidTr="001B64E6">
        <w:trPr>
          <w:trHeight w:val="415"/>
        </w:trPr>
        <w:tc>
          <w:tcPr>
            <w:tcW w:w="2384" w:type="dxa"/>
            <w:shd w:val="clear" w:color="auto" w:fill="auto"/>
          </w:tcPr>
          <w:p w:rsidR="00A00BC5" w:rsidRDefault="005C5893" w:rsidP="003C2C1B">
            <w:pPr>
              <w:pStyle w:val="GillSansLight12pt"/>
              <w:spacing w:before="40" w:after="40"/>
            </w:pPr>
            <w:r>
              <w:t>SOP CA012 Appendix 3</w:t>
            </w:r>
          </w:p>
        </w:tc>
        <w:tc>
          <w:tcPr>
            <w:tcW w:w="2861" w:type="dxa"/>
            <w:shd w:val="clear" w:color="auto" w:fill="auto"/>
          </w:tcPr>
          <w:p w:rsidR="00A00BC5" w:rsidRPr="00C16400" w:rsidRDefault="00310B00" w:rsidP="00A00BC5">
            <w:pPr>
              <w:pStyle w:val="GillSansLight12pt"/>
              <w:spacing w:before="40" w:after="40"/>
            </w:pPr>
            <w:r>
              <w:t>Version 2, 18</w:t>
            </w:r>
            <w:bookmarkStart w:id="0" w:name="_GoBack"/>
            <w:bookmarkEnd w:id="0"/>
            <w:r w:rsidR="00A00BC5">
              <w:t>/11/2012</w:t>
            </w:r>
          </w:p>
        </w:tc>
        <w:tc>
          <w:tcPr>
            <w:tcW w:w="5778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Version change to reflect revision to SOP CA012</w:t>
            </w:r>
          </w:p>
        </w:tc>
      </w:tr>
      <w:tr w:rsidR="00A00BC5" w:rsidRPr="00C16400" w:rsidTr="001B64E6">
        <w:trPr>
          <w:trHeight w:val="415"/>
        </w:trPr>
        <w:tc>
          <w:tcPr>
            <w:tcW w:w="2384" w:type="dxa"/>
            <w:shd w:val="clear" w:color="auto" w:fill="auto"/>
          </w:tcPr>
          <w:p w:rsidR="00A00BC5" w:rsidRDefault="003750BF" w:rsidP="003C2C1B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/T09</w:t>
            </w:r>
            <w:r w:rsidR="00A00BC5">
              <w:t>/01</w:t>
            </w:r>
          </w:p>
        </w:tc>
        <w:tc>
          <w:tcPr>
            <w:tcW w:w="2861" w:type="dxa"/>
            <w:shd w:val="clear" w:color="auto" w:fill="auto"/>
          </w:tcPr>
          <w:p w:rsidR="00A00BC5" w:rsidRDefault="001B64E6" w:rsidP="003C2C1B">
            <w:pPr>
              <w:pStyle w:val="GillSansLight12pt"/>
              <w:spacing w:before="40" w:after="40"/>
            </w:pPr>
            <w:r>
              <w:t>Version 1, 23/02/2016</w:t>
            </w:r>
          </w:p>
        </w:tc>
        <w:tc>
          <w:tcPr>
            <w:tcW w:w="5778" w:type="dxa"/>
            <w:shd w:val="clear" w:color="auto" w:fill="auto"/>
          </w:tcPr>
          <w:p w:rsidR="00A00BC5" w:rsidRDefault="00A00BC5" w:rsidP="003750BF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713439" w:rsidRDefault="001B64E6" w:rsidP="00A307DB">
      <w:pPr>
        <w:spacing w:before="40" w:after="12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>The</w:t>
      </w:r>
      <w:r w:rsidR="00A00BC5" w:rsidRPr="00A00BC5">
        <w:rPr>
          <w:rFonts w:ascii="Nanami Med" w:hAnsi="Nanami Med" w:cs="Gill Sans Light"/>
        </w:rPr>
        <w:t xml:space="preserve"> Site </w:t>
      </w:r>
      <w:r>
        <w:rPr>
          <w:rFonts w:ascii="Nanami Med" w:hAnsi="Nanami Med" w:cs="Gill Sans Light"/>
        </w:rPr>
        <w:t>Initiation/Monitor</w:t>
      </w:r>
      <w:r w:rsidR="003750BF">
        <w:rPr>
          <w:rFonts w:ascii="Nanami Med" w:hAnsi="Nanami Med" w:cs="Gill Sans Light"/>
        </w:rPr>
        <w:t xml:space="preserve"> Log Template should be </w:t>
      </w:r>
      <w:r w:rsidR="0041667B" w:rsidRPr="0041667B">
        <w:rPr>
          <w:rFonts w:ascii="Nanami Med" w:hAnsi="Nanami Med" w:cs="Gill Sans Light"/>
        </w:rPr>
        <w:t>used in accordance with Noclor SOP</w:t>
      </w:r>
      <w:r w:rsidR="0041667B">
        <w:rPr>
          <w:rFonts w:ascii="Nanami Med" w:hAnsi="Nanami Med" w:cs="Gill Sans Light"/>
        </w:rPr>
        <w:t xml:space="preserve">s </w:t>
      </w:r>
      <w:r w:rsidR="0041667B" w:rsidRPr="0041667B">
        <w:rPr>
          <w:rFonts w:ascii="Nanami Med" w:hAnsi="Nanami Med" w:cs="Gill Sans Light"/>
        </w:rPr>
        <w:t>Site Initiation and Activation (Clinical Trials) Noclor/</w:t>
      </w:r>
      <w:proofErr w:type="spellStart"/>
      <w:r w:rsidR="0041667B" w:rsidRPr="0041667B">
        <w:rPr>
          <w:rFonts w:ascii="Nanami Med" w:hAnsi="Nanami Med" w:cs="Gill Sans Light"/>
        </w:rPr>
        <w:t>Spon</w:t>
      </w:r>
      <w:proofErr w:type="spellEnd"/>
      <w:r w:rsidR="0041667B" w:rsidRPr="0041667B">
        <w:rPr>
          <w:rFonts w:ascii="Nanami Med" w:hAnsi="Nanami Med" w:cs="Gill Sans Light"/>
        </w:rPr>
        <w:t xml:space="preserve">/S05/01 </w:t>
      </w:r>
      <w:r w:rsidR="0041667B">
        <w:rPr>
          <w:rFonts w:ascii="Nanami Med" w:hAnsi="Nanami Med" w:cs="Gill Sans Light"/>
        </w:rPr>
        <w:t>and Research Management and Monitoring (Sponsor</w:t>
      </w:r>
      <w:r w:rsidR="00A307DB">
        <w:rPr>
          <w:rFonts w:ascii="Nanami Med" w:hAnsi="Nanami Med" w:cs="Gill Sans Light"/>
        </w:rPr>
        <w:t>ed Research) Noclor/</w:t>
      </w:r>
      <w:proofErr w:type="spellStart"/>
      <w:r w:rsidR="00A307DB">
        <w:rPr>
          <w:rFonts w:ascii="Nanami Med" w:hAnsi="Nanami Med" w:cs="Gill Sans Light"/>
        </w:rPr>
        <w:t>Spon</w:t>
      </w:r>
      <w:proofErr w:type="spellEnd"/>
      <w:r w:rsidR="00A307DB">
        <w:rPr>
          <w:rFonts w:ascii="Nanami Med" w:hAnsi="Nanami Med" w:cs="Gill Sans Light"/>
        </w:rPr>
        <w:t>/S06/01.</w:t>
      </w:r>
    </w:p>
    <w:p w:rsidR="005E4C5A" w:rsidRDefault="003750BF" w:rsidP="00A307DB">
      <w:pPr>
        <w:spacing w:before="40" w:after="12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 xml:space="preserve">Entries should be made on the log for all </w:t>
      </w:r>
      <w:r w:rsidR="001B64E6">
        <w:rPr>
          <w:rFonts w:ascii="Nanami Med" w:hAnsi="Nanami Med" w:cs="Gill Sans Light"/>
        </w:rPr>
        <w:t xml:space="preserve">initiation /monitoring activities </w:t>
      </w:r>
      <w:r w:rsidR="0041667B">
        <w:rPr>
          <w:rFonts w:ascii="Nanami Med" w:hAnsi="Nanami Med" w:cs="Gill Sans Light"/>
        </w:rPr>
        <w:t xml:space="preserve">for clinical trials as </w:t>
      </w:r>
      <w:r w:rsidR="001B64E6">
        <w:rPr>
          <w:rFonts w:ascii="Nanami Med" w:hAnsi="Nanami Med" w:cs="Gill Sans Light"/>
        </w:rPr>
        <w:t>relevant to the site</w:t>
      </w:r>
      <w:r w:rsidR="0041667B">
        <w:rPr>
          <w:rFonts w:ascii="Nanami Med" w:hAnsi="Nanami Med" w:cs="Gill Sans Light"/>
        </w:rPr>
        <w:t xml:space="preserve"> and as detailed in the trial specific monitoring plan</w:t>
      </w:r>
      <w:r w:rsidR="001B64E6">
        <w:rPr>
          <w:rFonts w:ascii="Nanami Med" w:hAnsi="Nanami Med" w:cs="Gill Sans Light"/>
        </w:rPr>
        <w:t xml:space="preserve"> </w:t>
      </w:r>
      <w:r>
        <w:rPr>
          <w:rFonts w:ascii="Nanami Med" w:hAnsi="Nanami Med" w:cs="Gill Sans Light"/>
        </w:rPr>
        <w:t>(</w:t>
      </w:r>
      <w:proofErr w:type="spellStart"/>
      <w:r w:rsidR="001B64E6">
        <w:rPr>
          <w:rFonts w:ascii="Nanami Med" w:hAnsi="Nanami Med" w:cs="Gill Sans Light"/>
        </w:rPr>
        <w:t>e.g</w:t>
      </w:r>
      <w:proofErr w:type="spellEnd"/>
      <w:r w:rsidR="001B64E6">
        <w:rPr>
          <w:rFonts w:ascii="Nanami Med" w:hAnsi="Nanami Med" w:cs="Gill Sans Light"/>
        </w:rPr>
        <w:t xml:space="preserve"> site initiation, site monitor visits, close-out visits etc).</w:t>
      </w:r>
      <w:r w:rsidR="00A307DB">
        <w:rPr>
          <w:rFonts w:ascii="Nanami Med" w:hAnsi="Nanami Med" w:cs="Gill Sans Light"/>
        </w:rPr>
        <w:t xml:space="preserve"> The log should be retained in the Investigator Site File (ISF) at site.</w:t>
      </w:r>
    </w:p>
    <w:p w:rsidR="00040D4A" w:rsidRDefault="001B64E6" w:rsidP="00F57245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>Insert page number (</w:t>
      </w:r>
      <w:r w:rsidR="00A307DB">
        <w:rPr>
          <w:rFonts w:ascii="Nanami Med" w:hAnsi="Nanami Med" w:cs="Gill Sans Light"/>
        </w:rPr>
        <w:t>X of Y) in footer of every page.</w:t>
      </w:r>
      <w:r w:rsidR="00040D4A">
        <w:rPr>
          <w:rFonts w:ascii="Nanami Med" w:hAnsi="Nanami Med" w:cs="Gill Sans Light"/>
        </w:rPr>
        <w:br w:type="page"/>
      </w:r>
    </w:p>
    <w:p w:rsidR="00040D4A" w:rsidRDefault="00040D4A">
      <w:pPr>
        <w:rPr>
          <w:rFonts w:ascii="Nanami Med" w:hAnsi="Nanami Med" w:cs="Gill Sans Light"/>
        </w:rPr>
        <w:sectPr w:rsidR="00040D4A" w:rsidSect="0041667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289" w:right="567" w:bottom="567" w:left="567" w:header="709" w:footer="260" w:gutter="0"/>
          <w:pgNumType w:start="0"/>
          <w:cols w:space="708"/>
          <w:titlePg/>
          <w:docGrid w:linePitch="360"/>
        </w:sectPr>
      </w:pPr>
    </w:p>
    <w:p w:rsidR="005E4C5A" w:rsidRDefault="005E4C5A">
      <w:pPr>
        <w:rPr>
          <w:rFonts w:ascii="Nanami Med" w:hAnsi="Nanami Med" w:cs="Gill Sans Light"/>
        </w:rPr>
      </w:pPr>
    </w:p>
    <w:tbl>
      <w:tblPr>
        <w:tblW w:w="15361" w:type="dxa"/>
        <w:tblInd w:w="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8"/>
        <w:gridCol w:w="5386"/>
        <w:gridCol w:w="3544"/>
        <w:gridCol w:w="5103"/>
      </w:tblGrid>
      <w:tr w:rsidR="001B64E6" w:rsidRPr="005E4C5A" w:rsidTr="00AA5B4B">
        <w:trPr>
          <w:trHeight w:val="533"/>
        </w:trPr>
        <w:tc>
          <w:tcPr>
            <w:tcW w:w="1328" w:type="dxa"/>
            <w:vMerge w:val="restart"/>
            <w:shd w:val="pct12" w:color="auto" w:fill="FFFFFF"/>
          </w:tcPr>
          <w:p w:rsidR="001B64E6" w:rsidRPr="00040D4A" w:rsidRDefault="001B64E6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rFonts w:cs="Gill Sans Light"/>
                <w:b/>
              </w:rPr>
              <w:br w:type="page"/>
            </w:r>
            <w:r w:rsidRPr="00040D4A">
              <w:rPr>
                <w:b/>
              </w:rPr>
              <w:t>Study Title</w:t>
            </w:r>
          </w:p>
        </w:tc>
        <w:tc>
          <w:tcPr>
            <w:tcW w:w="5386" w:type="dxa"/>
            <w:vMerge w:val="restart"/>
            <w:shd w:val="clear" w:color="auto" w:fill="FFFFFF" w:themeFill="background1"/>
          </w:tcPr>
          <w:p w:rsidR="001B64E6" w:rsidRPr="005E4C5A" w:rsidRDefault="001B64E6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  <w:tc>
          <w:tcPr>
            <w:tcW w:w="3544" w:type="dxa"/>
            <w:shd w:val="pct12" w:color="auto" w:fill="FFFFFF"/>
          </w:tcPr>
          <w:p w:rsidR="001B64E6" w:rsidRPr="00040D4A" w:rsidRDefault="001B64E6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b/>
              </w:rPr>
              <w:t>EudraCT Ref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FFFFFF" w:themeFill="background1"/>
          </w:tcPr>
          <w:p w:rsidR="001B64E6" w:rsidRPr="005E4C5A" w:rsidRDefault="001B64E6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</w:tr>
      <w:tr w:rsidR="001B64E6" w:rsidRPr="005E4C5A" w:rsidTr="00AA5B4B">
        <w:trPr>
          <w:trHeight w:val="531"/>
        </w:trPr>
        <w:tc>
          <w:tcPr>
            <w:tcW w:w="1328" w:type="dxa"/>
            <w:vMerge/>
            <w:tcBorders>
              <w:bottom w:val="nil"/>
            </w:tcBorders>
            <w:shd w:val="pct12" w:color="auto" w:fill="FFFFFF"/>
          </w:tcPr>
          <w:p w:rsidR="001B64E6" w:rsidRPr="00040D4A" w:rsidRDefault="001B64E6" w:rsidP="006D7713">
            <w:pPr>
              <w:pStyle w:val="NanamiMedium12pt"/>
              <w:spacing w:before="120" w:after="120"/>
              <w:rPr>
                <w:rFonts w:cs="Gill Sans Light"/>
                <w:b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shd w:val="clear" w:color="auto" w:fill="FFFFFF" w:themeFill="background1"/>
          </w:tcPr>
          <w:p w:rsidR="001B64E6" w:rsidRPr="005E4C5A" w:rsidRDefault="001B64E6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  <w:tc>
          <w:tcPr>
            <w:tcW w:w="3544" w:type="dxa"/>
            <w:tcBorders>
              <w:bottom w:val="nil"/>
            </w:tcBorders>
            <w:shd w:val="pct12" w:color="auto" w:fill="FFFFFF"/>
          </w:tcPr>
          <w:p w:rsidR="001B64E6" w:rsidRPr="00040D4A" w:rsidRDefault="001B64E6" w:rsidP="006D7713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IRAS Ref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FFFFFF" w:themeFill="background1"/>
          </w:tcPr>
          <w:p w:rsidR="001B64E6" w:rsidRPr="005E4C5A" w:rsidRDefault="001B64E6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</w:tr>
      <w:tr w:rsidR="00D40253" w:rsidRPr="005E4C5A" w:rsidTr="00AA5B4B">
        <w:trPr>
          <w:trHeight w:val="557"/>
        </w:trPr>
        <w:tc>
          <w:tcPr>
            <w:tcW w:w="1328" w:type="dxa"/>
            <w:tcBorders>
              <w:bottom w:val="nil"/>
            </w:tcBorders>
            <w:shd w:val="pct12" w:color="auto" w:fill="FFFFFF"/>
          </w:tcPr>
          <w:p w:rsidR="005E4C5A" w:rsidRPr="00040D4A" w:rsidRDefault="005E4C5A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b/>
              </w:rPr>
              <w:t>Sponsor</w:t>
            </w:r>
          </w:p>
        </w:tc>
        <w:tc>
          <w:tcPr>
            <w:tcW w:w="5386" w:type="dxa"/>
            <w:tcBorders>
              <w:bottom w:val="nil"/>
            </w:tcBorders>
            <w:shd w:val="clear" w:color="auto" w:fill="FFFFFF" w:themeFill="background1"/>
          </w:tcPr>
          <w:p w:rsidR="005E4C5A" w:rsidRPr="005E4C5A" w:rsidRDefault="005E4C5A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D9D9D9" w:themeFill="background1" w:themeFillShade="D9"/>
          </w:tcPr>
          <w:p w:rsidR="005E4C5A" w:rsidRPr="00040D4A" w:rsidRDefault="005E4C5A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b/>
              </w:rPr>
              <w:t>Principal Investigator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FFFFFF" w:themeFill="background1"/>
          </w:tcPr>
          <w:p w:rsidR="005E4C5A" w:rsidRPr="005E4C5A" w:rsidRDefault="005E4C5A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</w:tr>
      <w:tr w:rsidR="006D7713" w:rsidRPr="005E4C5A" w:rsidTr="00AA5B4B">
        <w:trPr>
          <w:trHeight w:val="558"/>
        </w:trPr>
        <w:tc>
          <w:tcPr>
            <w:tcW w:w="1328" w:type="dxa"/>
            <w:shd w:val="clear" w:color="auto" w:fill="D9D9D9" w:themeFill="background1" w:themeFillShade="D9"/>
          </w:tcPr>
          <w:p w:rsidR="005E4C5A" w:rsidRPr="00040D4A" w:rsidRDefault="005E4C5A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b/>
              </w:rPr>
              <w:t>Site Name</w:t>
            </w:r>
          </w:p>
        </w:tc>
        <w:tc>
          <w:tcPr>
            <w:tcW w:w="5386" w:type="dxa"/>
            <w:shd w:val="clear" w:color="auto" w:fill="FFFFFF"/>
          </w:tcPr>
          <w:p w:rsidR="005E4C5A" w:rsidRPr="005E4C5A" w:rsidRDefault="005E4C5A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5E4C5A" w:rsidRPr="00040D4A" w:rsidRDefault="005E4C5A" w:rsidP="006D7713">
            <w:pPr>
              <w:pStyle w:val="NanamiMedium12pt"/>
              <w:spacing w:before="120" w:after="120"/>
              <w:rPr>
                <w:b/>
              </w:rPr>
            </w:pPr>
            <w:r w:rsidRPr="00040D4A">
              <w:rPr>
                <w:b/>
              </w:rPr>
              <w:t>Site Number</w:t>
            </w:r>
          </w:p>
        </w:tc>
        <w:tc>
          <w:tcPr>
            <w:tcW w:w="5103" w:type="dxa"/>
            <w:shd w:val="clear" w:color="auto" w:fill="FFFFFF"/>
          </w:tcPr>
          <w:p w:rsidR="005E4C5A" w:rsidRPr="005E4C5A" w:rsidRDefault="005E4C5A" w:rsidP="006D7713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sz w:val="22"/>
                <w:szCs w:val="20"/>
              </w:rPr>
            </w:pPr>
          </w:p>
        </w:tc>
      </w:tr>
    </w:tbl>
    <w:p w:rsidR="005E4C5A" w:rsidRPr="005E4C5A" w:rsidRDefault="005E4C5A" w:rsidP="005E4C5A">
      <w:pPr>
        <w:rPr>
          <w:rFonts w:ascii="Arial" w:eastAsia="Times New Roman" w:hAnsi="Arial" w:cs="Arial"/>
          <w:b/>
          <w:sz w:val="2"/>
          <w:szCs w:val="20"/>
        </w:rPr>
      </w:pPr>
    </w:p>
    <w:p w:rsidR="005E4C5A" w:rsidRPr="005E4C5A" w:rsidRDefault="005E4C5A" w:rsidP="005E4C5A">
      <w:pPr>
        <w:tabs>
          <w:tab w:val="left" w:pos="851"/>
          <w:tab w:val="left" w:pos="1701"/>
          <w:tab w:val="left" w:pos="2552"/>
        </w:tabs>
        <w:jc w:val="center"/>
        <w:rPr>
          <w:rFonts w:ascii="Arial" w:eastAsia="Times New Roman" w:hAnsi="Arial"/>
          <w:sz w:val="22"/>
          <w:szCs w:val="20"/>
        </w:rPr>
      </w:pPr>
    </w:p>
    <w:tbl>
      <w:tblPr>
        <w:tblW w:w="15361" w:type="dxa"/>
        <w:tblInd w:w="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0"/>
        <w:gridCol w:w="3390"/>
        <w:gridCol w:w="1843"/>
        <w:gridCol w:w="1559"/>
        <w:gridCol w:w="1984"/>
        <w:gridCol w:w="1418"/>
        <w:gridCol w:w="1417"/>
        <w:gridCol w:w="2410"/>
      </w:tblGrid>
      <w:tr w:rsidR="005E4C5A" w:rsidRPr="00040D4A" w:rsidTr="00AA5B4B">
        <w:trPr>
          <w:trHeight w:val="374"/>
        </w:trPr>
        <w:tc>
          <w:tcPr>
            <w:tcW w:w="1340" w:type="dxa"/>
            <w:vMerge w:val="restart"/>
            <w:tcBorders>
              <w:top w:val="double" w:sz="4" w:space="0" w:color="auto"/>
              <w:right w:val="nil"/>
            </w:tcBorders>
            <w:shd w:val="pct12" w:color="auto" w:fill="FFFFFF"/>
            <w:vAlign w:val="center"/>
          </w:tcPr>
          <w:p w:rsidR="005E4C5A" w:rsidRPr="00040D4A" w:rsidRDefault="005E4C5A" w:rsidP="00AA5B4B">
            <w:pPr>
              <w:pStyle w:val="NanamiMedium12pt"/>
              <w:spacing w:before="40"/>
              <w:rPr>
                <w:b/>
              </w:rPr>
            </w:pPr>
            <w:r w:rsidRPr="00040D4A">
              <w:rPr>
                <w:b/>
              </w:rPr>
              <w:t>Date</w:t>
            </w:r>
          </w:p>
        </w:tc>
        <w:tc>
          <w:tcPr>
            <w:tcW w:w="339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pct12" w:color="auto" w:fill="FFFFFF"/>
            <w:vAlign w:val="center"/>
          </w:tcPr>
          <w:p w:rsidR="005E4C5A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>Activity (</w:t>
            </w:r>
            <w:proofErr w:type="spellStart"/>
            <w:r>
              <w:rPr>
                <w:b/>
              </w:rPr>
              <w:t>e.g</w:t>
            </w:r>
            <w:proofErr w:type="spellEnd"/>
            <w:r>
              <w:rPr>
                <w:b/>
              </w:rPr>
              <w:t xml:space="preserve"> site initiation, site monitor visit, close-out)</w:t>
            </w:r>
          </w:p>
        </w:tc>
        <w:tc>
          <w:tcPr>
            <w:tcW w:w="5386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pct12" w:color="auto" w:fill="FFFFFF"/>
            <w:vAlign w:val="center"/>
          </w:tcPr>
          <w:p w:rsidR="005E4C5A" w:rsidRPr="00040D4A" w:rsidRDefault="00AA5B4B" w:rsidP="00AA5B4B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 xml:space="preserve">Members of Trial co-ordinating </w:t>
            </w:r>
            <w:r w:rsidR="005E4C5A" w:rsidRPr="00040D4A">
              <w:rPr>
                <w:b/>
              </w:rPr>
              <w:t xml:space="preserve">Team /Sponsor </w:t>
            </w:r>
            <w:r>
              <w:rPr>
                <w:b/>
              </w:rPr>
              <w:t>Personnel (enter details if visit site)</w:t>
            </w:r>
          </w:p>
        </w:tc>
        <w:tc>
          <w:tcPr>
            <w:tcW w:w="52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12" w:color="auto" w:fill="FFFFFF"/>
            <w:vAlign w:val="center"/>
          </w:tcPr>
          <w:p w:rsidR="005E4C5A" w:rsidRPr="00040D4A" w:rsidRDefault="00AA5B4B" w:rsidP="00AA5B4B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>Site P</w:t>
            </w:r>
            <w:r w:rsidR="005E4C5A" w:rsidRPr="00040D4A">
              <w:rPr>
                <w:b/>
              </w:rPr>
              <w:t xml:space="preserve">ersonnel </w:t>
            </w:r>
            <w:r>
              <w:rPr>
                <w:b/>
              </w:rPr>
              <w:t xml:space="preserve">Involved in </w:t>
            </w:r>
            <w:r w:rsidR="00FC6515">
              <w:rPr>
                <w:b/>
              </w:rPr>
              <w:t xml:space="preserve">the </w:t>
            </w:r>
            <w:r>
              <w:rPr>
                <w:b/>
              </w:rPr>
              <w:t>A</w:t>
            </w:r>
            <w:r w:rsidR="00FC6515">
              <w:rPr>
                <w:b/>
              </w:rPr>
              <w:t>ctivity being Logged</w:t>
            </w:r>
          </w:p>
        </w:tc>
      </w:tr>
      <w:tr w:rsidR="001B64E6" w:rsidRPr="00040D4A" w:rsidTr="00AA5B4B">
        <w:trPr>
          <w:trHeight w:val="267"/>
        </w:trPr>
        <w:tc>
          <w:tcPr>
            <w:tcW w:w="1340" w:type="dxa"/>
            <w:vMerge/>
            <w:tcBorders>
              <w:bottom w:val="double" w:sz="4" w:space="0" w:color="auto"/>
              <w:right w:val="nil"/>
            </w:tcBorders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</w:p>
        </w:tc>
        <w:tc>
          <w:tcPr>
            <w:tcW w:w="339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 w:rsidRPr="00040D4A">
              <w:rPr>
                <w:b/>
              </w:rPr>
              <w:t>Name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 w:rsidRPr="00040D4A">
              <w:rPr>
                <w:b/>
              </w:rPr>
              <w:t>Signature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 w:rsidRPr="00040D4A">
              <w:rPr>
                <w:b/>
              </w:rPr>
              <w:t>Name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</w:tcPr>
          <w:p w:rsidR="001B64E6" w:rsidRPr="00040D4A" w:rsidRDefault="001B64E6" w:rsidP="00AA5B4B">
            <w:pPr>
              <w:pStyle w:val="NanamiMedium12pt"/>
              <w:spacing w:before="40"/>
              <w:rPr>
                <w:b/>
              </w:rPr>
            </w:pPr>
            <w:r w:rsidRPr="00040D4A">
              <w:rPr>
                <w:b/>
              </w:rPr>
              <w:t>Signature</w:t>
            </w: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top w:val="doub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tabs>
                <w:tab w:val="center" w:pos="4153"/>
                <w:tab w:val="right" w:pos="8306"/>
              </w:tabs>
              <w:spacing w:line="276" w:lineRule="auto"/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  <w:tr w:rsidR="00AA5B4B" w:rsidRPr="005E4C5A" w:rsidTr="00AA5B4B">
        <w:trPr>
          <w:trHeight w:val="600"/>
        </w:trPr>
        <w:tc>
          <w:tcPr>
            <w:tcW w:w="1340" w:type="dxa"/>
            <w:tcBorders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AA5B4B" w:rsidRPr="005E4C5A" w:rsidRDefault="00AA5B4B" w:rsidP="005E4C5A">
            <w:pPr>
              <w:rPr>
                <w:rFonts w:ascii="Arial" w:eastAsia="Times New Roman" w:hAnsi="Arial" w:cs="Arial"/>
                <w:sz w:val="22"/>
                <w:szCs w:val="20"/>
              </w:rPr>
            </w:pPr>
          </w:p>
        </w:tc>
      </w:tr>
    </w:tbl>
    <w:p w:rsidR="008D2B17" w:rsidRDefault="00030640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Gill Sans Light" w:hAnsi="Gill Sans Light" w:cs="Gill Sans Light"/>
          <w:noProof/>
          <w:color w:val="A6A6A6"/>
          <w:sz w:val="22"/>
          <w:szCs w:val="22"/>
          <w:lang w:eastAsia="en-GB"/>
        </w:rPr>
        <w:drawing>
          <wp:anchor distT="0" distB="0" distL="114300" distR="114300" simplePos="0" relativeHeight="251663360" behindDoc="0" locked="0" layoutInCell="1" allowOverlap="1" wp14:anchorId="060F7C81" wp14:editId="1B2814F1">
            <wp:simplePos x="0" y="0"/>
            <wp:positionH relativeFrom="margin">
              <wp:posOffset>4117340</wp:posOffset>
            </wp:positionH>
            <wp:positionV relativeFrom="margin">
              <wp:posOffset>9237980</wp:posOffset>
            </wp:positionV>
            <wp:extent cx="3309620" cy="621665"/>
            <wp:effectExtent l="0" t="0" r="5080" b="6985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2B17" w:rsidSect="00AA5B4B">
      <w:headerReference w:type="first" r:id="rId18"/>
      <w:footerReference w:type="first" r:id="rId19"/>
      <w:pgSz w:w="16840" w:h="11907" w:orient="landscape" w:code="9"/>
      <w:pgMar w:top="567" w:right="289" w:bottom="851" w:left="567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D34" w:rsidRDefault="00B63D34" w:rsidP="00360A90">
      <w:r>
        <w:separator/>
      </w:r>
    </w:p>
  </w:endnote>
  <w:endnote w:type="continuationSeparator" w:id="0">
    <w:p w:rsidR="00B63D34" w:rsidRDefault="00B63D34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245" w:rsidRDefault="00F572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Pr="00163F28" w:rsidRDefault="00AA5B4B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/T09</w:t>
    </w:r>
    <w:r w:rsidRPr="00030640">
      <w:rPr>
        <w:color w:val="A6A6A6" w:themeColor="background1" w:themeShade="A6"/>
      </w:rPr>
      <w:t xml:space="preserve">/01                                                                       </w:t>
    </w:r>
    <w:r>
      <w:rPr>
        <w:color w:val="A6A6A6" w:themeColor="background1" w:themeShade="A6"/>
        <w:highlight w:val="yellow"/>
      </w:rPr>
      <w:t>Page</w:t>
    </w:r>
    <w:r w:rsidRPr="001B64E6">
      <w:rPr>
        <w:color w:val="A6A6A6" w:themeColor="background1" w:themeShade="A6"/>
        <w:highlight w:val="yellow"/>
      </w:rPr>
      <w:t xml:space="preserve"> X </w:t>
    </w:r>
    <w:proofErr w:type="gramStart"/>
    <w:r w:rsidRPr="001B64E6">
      <w:rPr>
        <w:color w:val="A6A6A6" w:themeColor="background1" w:themeShade="A6"/>
        <w:highlight w:val="yellow"/>
      </w:rPr>
      <w:t>of  Y</w:t>
    </w:r>
    <w:proofErr w:type="gramEnd"/>
  </w:p>
  <w:p w:rsidR="00A44B28" w:rsidRDefault="00A44B2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Default="0041667B" w:rsidP="0041667B">
    <w:pPr>
      <w:pStyle w:val="NanamiMedium12pt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4010771D" wp14:editId="52B66E0C">
          <wp:simplePos x="0" y="0"/>
          <wp:positionH relativeFrom="margin">
            <wp:posOffset>3898265</wp:posOffset>
          </wp:positionH>
          <wp:positionV relativeFrom="margin">
            <wp:posOffset>9604375</wp:posOffset>
          </wp:positionV>
          <wp:extent cx="3309620" cy="621665"/>
          <wp:effectExtent l="0" t="0" r="5080" b="6985"/>
          <wp:wrapSquare wrapText="bothSides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667B">
      <w:rPr>
        <w:color w:val="BFBFBF" w:themeColor="background1" w:themeShade="BF"/>
      </w:rPr>
      <w:t xml:space="preserve">Copyright © Noclor 2016 </w:t>
    </w:r>
    <w:r w:rsidR="00A44B28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8DA707C" wp14:editId="1F1A470D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4B2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E2476D1" wp14:editId="67EF197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713" w:rsidRDefault="006D7713" w:rsidP="006D7713">
    <w:pPr>
      <w:pStyle w:val="GillSansLight11pt"/>
    </w:pPr>
    <w:r w:rsidRPr="00030640">
      <w:rPr>
        <w:noProof/>
        <w:color w:val="A6A6A6" w:themeColor="background1" w:themeShade="A6"/>
        <w:lang w:eastAsia="en-GB"/>
      </w:rPr>
      <w:drawing>
        <wp:anchor distT="0" distB="0" distL="114300" distR="114300" simplePos="0" relativeHeight="251675648" behindDoc="0" locked="0" layoutInCell="1" allowOverlap="1" wp14:anchorId="62E4A138" wp14:editId="7809BE07">
          <wp:simplePos x="0" y="0"/>
          <wp:positionH relativeFrom="margin">
            <wp:posOffset>4051300</wp:posOffset>
          </wp:positionH>
          <wp:positionV relativeFrom="margin">
            <wp:posOffset>9224010</wp:posOffset>
          </wp:positionV>
          <wp:extent cx="3309620" cy="621665"/>
          <wp:effectExtent l="0" t="0" r="5080" b="6985"/>
          <wp:wrapSquare wrapText="bothSides"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640" w:rsidRPr="00030640">
      <w:rPr>
        <w:color w:val="A6A6A6" w:themeColor="background1" w:themeShade="A6"/>
      </w:rPr>
      <w:t xml:space="preserve">    </w:t>
    </w:r>
    <w:r w:rsidR="00030640" w:rsidRPr="00F57245">
      <w:t>Noclor/</w:t>
    </w:r>
    <w:proofErr w:type="spellStart"/>
    <w:r w:rsidR="00030640" w:rsidRPr="00F57245">
      <w:t>Spon</w:t>
    </w:r>
    <w:proofErr w:type="spellEnd"/>
    <w:r w:rsidR="00030640" w:rsidRPr="00F57245">
      <w:t xml:space="preserve">/T09/01                                   </w:t>
    </w:r>
    <w:r w:rsidRPr="00F57245">
      <w:t xml:space="preserve">      </w:t>
    </w:r>
    <w:r w:rsidR="00030640" w:rsidRPr="00F57245">
      <w:t xml:space="preserve">                              </w:t>
    </w:r>
    <w:r w:rsidR="001B64E6">
      <w:rPr>
        <w:color w:val="A6A6A6" w:themeColor="background1" w:themeShade="A6"/>
        <w:highlight w:val="yellow"/>
      </w:rPr>
      <w:t>Page</w:t>
    </w:r>
    <w:r w:rsidR="001B64E6" w:rsidRPr="001B64E6">
      <w:rPr>
        <w:color w:val="A6A6A6" w:themeColor="background1" w:themeShade="A6"/>
        <w:highlight w:val="yellow"/>
      </w:rPr>
      <w:t xml:space="preserve"> X </w:t>
    </w:r>
    <w:r w:rsidR="00AA5B4B">
      <w:rPr>
        <w:color w:val="A6A6A6" w:themeColor="background1" w:themeShade="A6"/>
        <w:highlight w:val="yellow"/>
      </w:rPr>
      <w:t xml:space="preserve">of </w:t>
    </w:r>
    <w:r w:rsidR="001B64E6" w:rsidRPr="001B64E6">
      <w:rPr>
        <w:color w:val="A6A6A6" w:themeColor="background1" w:themeShade="A6"/>
        <w:highlight w:val="yellow"/>
      </w:rPr>
      <w:t>Y</w:t>
    </w:r>
    <w:r w:rsidR="00030640">
      <w:rPr>
        <w:noProof/>
        <w:color w:val="A6A6A6"/>
        <w:lang w:eastAsia="en-GB"/>
      </w:rPr>
      <w:drawing>
        <wp:anchor distT="0" distB="0" distL="114300" distR="114300" simplePos="0" relativeHeight="251677696" behindDoc="0" locked="0" layoutInCell="1" allowOverlap="1" wp14:anchorId="28CC06D5" wp14:editId="362EEF9F">
          <wp:simplePos x="0" y="0"/>
          <wp:positionH relativeFrom="margin">
            <wp:posOffset>4117340</wp:posOffset>
          </wp:positionH>
          <wp:positionV relativeFrom="margin">
            <wp:posOffset>9237980</wp:posOffset>
          </wp:positionV>
          <wp:extent cx="3309620" cy="621665"/>
          <wp:effectExtent l="0" t="0" r="5080" b="6985"/>
          <wp:wrapSquare wrapText="bothSides"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7713" w:rsidRDefault="00030640" w:rsidP="00030640">
    <w:pPr>
      <w:pStyle w:val="Footer"/>
      <w:tabs>
        <w:tab w:val="left" w:pos="10206"/>
      </w:tabs>
      <w:jc w:val="right"/>
    </w:pPr>
    <w:r>
      <w:rPr>
        <w:rFonts w:ascii="Gill Sans Light" w:hAnsi="Gill Sans Light" w:cs="Gill Sans Light"/>
        <w:noProof/>
        <w:color w:val="A6A6A6"/>
        <w:sz w:val="22"/>
        <w:szCs w:val="22"/>
        <w:lang w:eastAsia="en-GB"/>
      </w:rPr>
      <w:drawing>
        <wp:anchor distT="0" distB="0" distL="114300" distR="114300" simplePos="0" relativeHeight="251679744" behindDoc="0" locked="0" layoutInCell="1" allowOverlap="1" wp14:anchorId="41AB8339" wp14:editId="6BD60117">
          <wp:simplePos x="0" y="0"/>
          <wp:positionH relativeFrom="margin">
            <wp:posOffset>4117340</wp:posOffset>
          </wp:positionH>
          <wp:positionV relativeFrom="margin">
            <wp:posOffset>9237980</wp:posOffset>
          </wp:positionV>
          <wp:extent cx="3309620" cy="621665"/>
          <wp:effectExtent l="0" t="0" r="5080" b="6985"/>
          <wp:wrapSquare wrapText="bothSides"/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713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0BF4B1F7" wp14:editId="455C05B4">
          <wp:simplePos x="0" y="0"/>
          <wp:positionH relativeFrom="margin">
            <wp:posOffset>3898900</wp:posOffset>
          </wp:positionH>
          <wp:positionV relativeFrom="margin">
            <wp:posOffset>9442450</wp:posOffset>
          </wp:positionV>
          <wp:extent cx="3309620" cy="621665"/>
          <wp:effectExtent l="0" t="0" r="5080" b="6985"/>
          <wp:wrapSquare wrapText="bothSides"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713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7653B456" wp14:editId="043A414E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713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49E7FCC4" wp14:editId="63D8C437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D34" w:rsidRDefault="00B63D34" w:rsidP="00360A90">
      <w:r>
        <w:separator/>
      </w:r>
    </w:p>
  </w:footnote>
  <w:footnote w:type="continuationSeparator" w:id="0">
    <w:p w:rsidR="00B63D34" w:rsidRDefault="00B63D34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245" w:rsidRDefault="00F5724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Pr="006E0450" w:rsidRDefault="00A44B28" w:rsidP="006E0450">
    <w:pPr>
      <w:spacing w:before="120" w:after="40" w:line="276" w:lineRule="auto"/>
      <w:rPr>
        <w:rFonts w:ascii="Nanami Med" w:hAnsi="Nanami Med" w:cs="Gill Sans Light"/>
        <w:b/>
        <w:sz w:val="32"/>
        <w:szCs w:val="32"/>
      </w:rPr>
    </w:pPr>
    <w:r>
      <w:rPr>
        <w:rFonts w:ascii="Nanami Med" w:hAnsi="Nanami Med" w:cs="Gill Sans Light"/>
        <w:b/>
        <w:sz w:val="32"/>
        <w:szCs w:val="32"/>
      </w:rPr>
      <w:t xml:space="preserve">Site </w:t>
    </w:r>
    <w:r w:rsidR="00AA5B4B">
      <w:rPr>
        <w:rFonts w:ascii="Nanami Med" w:hAnsi="Nanami Med" w:cs="Gill Sans Light"/>
        <w:b/>
        <w:sz w:val="32"/>
        <w:szCs w:val="32"/>
      </w:rPr>
      <w:t>Initiation/Monitor</w:t>
    </w:r>
    <w:r w:rsidR="003750BF">
      <w:rPr>
        <w:rFonts w:ascii="Nanami Med" w:hAnsi="Nanami Med" w:cs="Gill Sans Light"/>
        <w:b/>
        <w:sz w:val="32"/>
        <w:szCs w:val="32"/>
      </w:rPr>
      <w:t xml:space="preserve"> Log </w:t>
    </w:r>
  </w:p>
  <w:p w:rsidR="00D40253" w:rsidRDefault="00D4025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28" w:rsidRDefault="005E4C5A">
    <w:pPr>
      <w:pStyle w:val="Header"/>
    </w:pPr>
    <w:r w:rsidRPr="005E4C5A">
      <w:rPr>
        <w:noProof/>
        <w:lang w:eastAsia="en-GB"/>
      </w:rPr>
      <w:t xml:space="preserve"> </w:t>
    </w:r>
    <w:r w:rsidR="00A44B28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5D814B4" wp14:editId="0D9F0BC5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253" w:rsidRPr="006E0450" w:rsidRDefault="00D40253" w:rsidP="00D40253">
    <w:pPr>
      <w:spacing w:before="120" w:after="40" w:line="276" w:lineRule="auto"/>
      <w:rPr>
        <w:rFonts w:ascii="Nanami Med" w:hAnsi="Nanami Med" w:cs="Gill Sans Light"/>
        <w:b/>
        <w:sz w:val="32"/>
        <w:szCs w:val="32"/>
      </w:rPr>
    </w:pPr>
    <w:r w:rsidRPr="005E4C5A">
      <w:rPr>
        <w:noProof/>
        <w:lang w:eastAsia="en-GB"/>
      </w:rPr>
      <w:t xml:space="preserve"> </w:t>
    </w:r>
    <w:r>
      <w:rPr>
        <w:rFonts w:ascii="Nanami Med" w:hAnsi="Nanami Med" w:cs="Gill Sans Light"/>
        <w:b/>
        <w:sz w:val="32"/>
        <w:szCs w:val="32"/>
      </w:rPr>
      <w:t xml:space="preserve">Site </w:t>
    </w:r>
    <w:r w:rsidR="001B64E6">
      <w:rPr>
        <w:rFonts w:ascii="Nanami Med" w:hAnsi="Nanami Med" w:cs="Gill Sans Light"/>
        <w:b/>
        <w:sz w:val="32"/>
        <w:szCs w:val="32"/>
      </w:rPr>
      <w:t>Initiation/Monitor</w:t>
    </w:r>
    <w:r>
      <w:rPr>
        <w:rFonts w:ascii="Nanami Med" w:hAnsi="Nanami Med" w:cs="Gill Sans Light"/>
        <w:b/>
        <w:sz w:val="32"/>
        <w:szCs w:val="32"/>
      </w:rPr>
      <w:t xml:space="preserve"> Log </w:t>
    </w:r>
  </w:p>
  <w:p w:rsidR="00D40253" w:rsidRDefault="00D4025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B5863BB" wp14:editId="68F6E60E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6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7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478F"/>
    <w:rsid w:val="00030640"/>
    <w:rsid w:val="00040D4A"/>
    <w:rsid w:val="00041C1A"/>
    <w:rsid w:val="00044B6E"/>
    <w:rsid w:val="000528EB"/>
    <w:rsid w:val="000A48B1"/>
    <w:rsid w:val="000B63F3"/>
    <w:rsid w:val="000C15BC"/>
    <w:rsid w:val="000C4861"/>
    <w:rsid w:val="000D1762"/>
    <w:rsid w:val="000E236A"/>
    <w:rsid w:val="001503A4"/>
    <w:rsid w:val="00163F28"/>
    <w:rsid w:val="0016594E"/>
    <w:rsid w:val="00186E30"/>
    <w:rsid w:val="00194A48"/>
    <w:rsid w:val="001A07BA"/>
    <w:rsid w:val="001A4B28"/>
    <w:rsid w:val="001B64E6"/>
    <w:rsid w:val="001B725B"/>
    <w:rsid w:val="001D6CC5"/>
    <w:rsid w:val="001F7DE8"/>
    <w:rsid w:val="00207C1C"/>
    <w:rsid w:val="00216A20"/>
    <w:rsid w:val="00256288"/>
    <w:rsid w:val="002669EA"/>
    <w:rsid w:val="002B0E77"/>
    <w:rsid w:val="002B6DD9"/>
    <w:rsid w:val="002D691B"/>
    <w:rsid w:val="002F0C43"/>
    <w:rsid w:val="00310B00"/>
    <w:rsid w:val="00345506"/>
    <w:rsid w:val="00347931"/>
    <w:rsid w:val="003546AC"/>
    <w:rsid w:val="00360A90"/>
    <w:rsid w:val="003750BF"/>
    <w:rsid w:val="00396819"/>
    <w:rsid w:val="003978B7"/>
    <w:rsid w:val="003A5ABC"/>
    <w:rsid w:val="003C2C1B"/>
    <w:rsid w:val="003D5B5A"/>
    <w:rsid w:val="003F54B8"/>
    <w:rsid w:val="0041667B"/>
    <w:rsid w:val="00440307"/>
    <w:rsid w:val="0044624E"/>
    <w:rsid w:val="004612DF"/>
    <w:rsid w:val="004812D0"/>
    <w:rsid w:val="00484CAF"/>
    <w:rsid w:val="00486E38"/>
    <w:rsid w:val="0048792D"/>
    <w:rsid w:val="004F08B6"/>
    <w:rsid w:val="00540BA3"/>
    <w:rsid w:val="005435F2"/>
    <w:rsid w:val="00551C80"/>
    <w:rsid w:val="005637DC"/>
    <w:rsid w:val="00577D66"/>
    <w:rsid w:val="00582CE0"/>
    <w:rsid w:val="005852CE"/>
    <w:rsid w:val="005C5893"/>
    <w:rsid w:val="005D65EE"/>
    <w:rsid w:val="005E4C5A"/>
    <w:rsid w:val="0060686D"/>
    <w:rsid w:val="00615560"/>
    <w:rsid w:val="00676BA1"/>
    <w:rsid w:val="006C2E62"/>
    <w:rsid w:val="006D7713"/>
    <w:rsid w:val="006E0450"/>
    <w:rsid w:val="0070039D"/>
    <w:rsid w:val="00713439"/>
    <w:rsid w:val="00762490"/>
    <w:rsid w:val="007D6401"/>
    <w:rsid w:val="007D6BB3"/>
    <w:rsid w:val="00825238"/>
    <w:rsid w:val="00845228"/>
    <w:rsid w:val="00893903"/>
    <w:rsid w:val="00895D9B"/>
    <w:rsid w:val="008C2417"/>
    <w:rsid w:val="008C4722"/>
    <w:rsid w:val="008D2B17"/>
    <w:rsid w:val="008E002B"/>
    <w:rsid w:val="009211D6"/>
    <w:rsid w:val="00922222"/>
    <w:rsid w:val="00970FC0"/>
    <w:rsid w:val="0098077C"/>
    <w:rsid w:val="00990065"/>
    <w:rsid w:val="009A6A53"/>
    <w:rsid w:val="009C5979"/>
    <w:rsid w:val="009E2336"/>
    <w:rsid w:val="009E4C26"/>
    <w:rsid w:val="009F3E62"/>
    <w:rsid w:val="00A00BC5"/>
    <w:rsid w:val="00A307DB"/>
    <w:rsid w:val="00A44B28"/>
    <w:rsid w:val="00A4667B"/>
    <w:rsid w:val="00A87DFD"/>
    <w:rsid w:val="00AA5B4B"/>
    <w:rsid w:val="00AD02EF"/>
    <w:rsid w:val="00AE3E48"/>
    <w:rsid w:val="00AF4B43"/>
    <w:rsid w:val="00B456E2"/>
    <w:rsid w:val="00B63D34"/>
    <w:rsid w:val="00B9177E"/>
    <w:rsid w:val="00BA241E"/>
    <w:rsid w:val="00BA405D"/>
    <w:rsid w:val="00BF2C02"/>
    <w:rsid w:val="00C035B3"/>
    <w:rsid w:val="00C16400"/>
    <w:rsid w:val="00C511BE"/>
    <w:rsid w:val="00CA3601"/>
    <w:rsid w:val="00CC4145"/>
    <w:rsid w:val="00CE7B69"/>
    <w:rsid w:val="00D40253"/>
    <w:rsid w:val="00D71858"/>
    <w:rsid w:val="00D84339"/>
    <w:rsid w:val="00D854A6"/>
    <w:rsid w:val="00D95EF8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168D"/>
    <w:rsid w:val="00E47570"/>
    <w:rsid w:val="00E5130C"/>
    <w:rsid w:val="00E650B1"/>
    <w:rsid w:val="00EB73CF"/>
    <w:rsid w:val="00EC2209"/>
    <w:rsid w:val="00EE7DEB"/>
    <w:rsid w:val="00F0069A"/>
    <w:rsid w:val="00F041A7"/>
    <w:rsid w:val="00F14A04"/>
    <w:rsid w:val="00F57245"/>
    <w:rsid w:val="00F57872"/>
    <w:rsid w:val="00FC6515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6EA35-E631-4C79-AA3C-620339C5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84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13</cp:revision>
  <cp:lastPrinted>2016-02-23T00:16:00Z</cp:lastPrinted>
  <dcterms:created xsi:type="dcterms:W3CDTF">2015-12-06T23:00:00Z</dcterms:created>
  <dcterms:modified xsi:type="dcterms:W3CDTF">2016-02-23T06:54:00Z</dcterms:modified>
</cp:coreProperties>
</file>